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6E78D" w14:textId="7C69751E" w:rsidR="0087439F" w:rsidRDefault="00900192" w:rsidP="00D91999">
      <w:pPr>
        <w:pStyle w:val="Nadpis1"/>
        <w:spacing w:before="0"/>
        <w:jc w:val="center"/>
      </w:pPr>
      <w:r w:rsidRPr="00900192">
        <w:t>Žádo</w:t>
      </w:r>
      <w:r w:rsidRPr="00D97C4F">
        <w:t>st</w:t>
      </w:r>
      <w:r w:rsidRPr="00900192">
        <w:t xml:space="preserve"> o vykonání odborné stáže</w:t>
      </w:r>
    </w:p>
    <w:p w14:paraId="04CA193F" w14:textId="77777777" w:rsidR="003C6EB9" w:rsidRPr="00D97C4F" w:rsidRDefault="003C6EB9" w:rsidP="003C6EB9">
      <w:pPr>
        <w:rPr>
          <w:b/>
          <w:bCs/>
          <w:color w:val="545860" w:themeColor="text2"/>
        </w:rPr>
      </w:pPr>
      <w:r w:rsidRPr="00D97C4F">
        <w:rPr>
          <w:b/>
          <w:bCs/>
          <w:color w:val="545860" w:themeColor="text2"/>
        </w:rPr>
        <w:t>1. Základní údaje</w:t>
      </w:r>
    </w:p>
    <w:p w14:paraId="76730076" w14:textId="77777777" w:rsidR="00E75D66" w:rsidRDefault="003C6EB9" w:rsidP="003C6EB9">
      <w:r>
        <w:t>Jméno a příjmení:</w:t>
      </w:r>
    </w:p>
    <w:p w14:paraId="6730E5BC" w14:textId="618531D3" w:rsidR="00CB66E3" w:rsidRDefault="00C67D5C" w:rsidP="00CB66E3">
      <w:sdt>
        <w:sdtPr>
          <w:id w:val="1106227221"/>
          <w:placeholder>
            <w:docPart w:val="6F639237BE9E479CA0254641E629D06E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28D65432" w14:textId="21374A75" w:rsidR="00A46B3D" w:rsidRDefault="00A46B3D" w:rsidP="00A46B3D">
      <w:r>
        <w:t>Datum narození:</w:t>
      </w:r>
    </w:p>
    <w:p w14:paraId="4168D93B" w14:textId="51F968C9" w:rsidR="00A46B3D" w:rsidRDefault="00C67D5C" w:rsidP="00A46B3D">
      <w:sdt>
        <w:sdtPr>
          <w:id w:val="1529295368"/>
          <w:placeholder>
            <w:docPart w:val="4CD0C3B767694692A051F727067D5BDB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6C58C80F" w14:textId="77777777" w:rsidR="003C6EB9" w:rsidRDefault="003C6EB9" w:rsidP="003C6EB9">
      <w:r>
        <w:t>E-mail:</w:t>
      </w:r>
    </w:p>
    <w:p w14:paraId="19569409" w14:textId="77777777" w:rsidR="00F376B9" w:rsidRDefault="00C67D5C" w:rsidP="003C6EB9">
      <w:sdt>
        <w:sdtPr>
          <w:id w:val="1489210541"/>
          <w:placeholder>
            <w:docPart w:val="E7ED8D71DA7B4A33B1D759EA735882BB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07305163" w14:textId="0B5A114E" w:rsidR="003C6EB9" w:rsidRDefault="003C6EB9" w:rsidP="003C6EB9">
      <w:r>
        <w:t>Telefon:</w:t>
      </w:r>
    </w:p>
    <w:p w14:paraId="44B9997C" w14:textId="4B66028B" w:rsidR="00F376B9" w:rsidRDefault="00C67D5C" w:rsidP="003C6EB9">
      <w:sdt>
        <w:sdtPr>
          <w:id w:val="1048807056"/>
          <w:placeholder>
            <w:docPart w:val="6E3EDED913264B2A90F2F83AAD43F186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48E0CDDB" w14:textId="77777777" w:rsidR="003C6EB9" w:rsidRDefault="003C6EB9" w:rsidP="003C6EB9">
      <w:r>
        <w:t>Místo bydliště / obec:</w:t>
      </w:r>
    </w:p>
    <w:p w14:paraId="6F135B83" w14:textId="1FC60F5D" w:rsidR="00280544" w:rsidRPr="00715415" w:rsidRDefault="00C67D5C" w:rsidP="00715415">
      <w:pPr>
        <w:spacing w:after="0"/>
        <w:rPr>
          <w:b/>
          <w:bCs/>
          <w:color w:val="545860" w:themeColor="text2"/>
          <w:sz w:val="18"/>
          <w:szCs w:val="18"/>
        </w:rPr>
      </w:pPr>
      <w:sdt>
        <w:sdtPr>
          <w:id w:val="-1818332889"/>
          <w:placeholder>
            <w:docPart w:val="83C7F311CDD64206967F514DDE80B745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6262AC15" w14:textId="0D759957" w:rsidR="003C6EB9" w:rsidRPr="00D97C4F" w:rsidRDefault="003C6EB9" w:rsidP="003C6EB9">
      <w:pPr>
        <w:rPr>
          <w:b/>
          <w:bCs/>
          <w:color w:val="545860" w:themeColor="text2"/>
        </w:rPr>
      </w:pPr>
      <w:r w:rsidRPr="00D97C4F">
        <w:rPr>
          <w:b/>
          <w:bCs/>
          <w:color w:val="545860" w:themeColor="text2"/>
        </w:rPr>
        <w:t>2. Vaše současné působení</w:t>
      </w:r>
    </w:p>
    <w:p w14:paraId="7E7089DA" w14:textId="653C22A2" w:rsidR="003C6EB9" w:rsidRDefault="00C67D5C" w:rsidP="003C6EB9">
      <w:sdt>
        <w:sdtPr>
          <w:id w:val="2398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634">
            <w:rPr>
              <w:rFonts w:ascii="MS Gothic" w:eastAsia="MS Gothic" w:hAnsi="MS Gothic" w:hint="eastAsia"/>
            </w:rPr>
            <w:t>☐</w:t>
          </w:r>
        </w:sdtContent>
      </w:sdt>
      <w:r w:rsidR="003C6EB9">
        <w:t xml:space="preserve">  student/</w:t>
      </w:r>
      <w:proofErr w:type="spellStart"/>
      <w:r w:rsidR="003C6EB9">
        <w:t>ka</w:t>
      </w:r>
      <w:proofErr w:type="spellEnd"/>
      <w:r w:rsidR="003C6EB9">
        <w:t xml:space="preserve"> střední školy</w:t>
      </w:r>
    </w:p>
    <w:p w14:paraId="3E65636F" w14:textId="4725D392" w:rsidR="003C6EB9" w:rsidRDefault="00C67D5C" w:rsidP="003C6EB9">
      <w:sdt>
        <w:sdtPr>
          <w:id w:val="1615094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 xml:space="preserve"> student/</w:t>
      </w:r>
      <w:proofErr w:type="spellStart"/>
      <w:r w:rsidR="003C6EB9">
        <w:t>ka</w:t>
      </w:r>
      <w:proofErr w:type="spellEnd"/>
      <w:r w:rsidR="003C6EB9">
        <w:t xml:space="preserve"> vyšší odborné školy</w:t>
      </w:r>
    </w:p>
    <w:p w14:paraId="52A48140" w14:textId="00EE1A0A" w:rsidR="003C6EB9" w:rsidRDefault="00C67D5C" w:rsidP="003C6EB9">
      <w:sdt>
        <w:sdtPr>
          <w:id w:val="577023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student/</w:t>
      </w:r>
      <w:proofErr w:type="spellStart"/>
      <w:r w:rsidR="003C6EB9">
        <w:t>ka</w:t>
      </w:r>
      <w:proofErr w:type="spellEnd"/>
      <w:r w:rsidR="003C6EB9">
        <w:t xml:space="preserve"> vysoké školy – bakalářské studium</w:t>
      </w:r>
    </w:p>
    <w:p w14:paraId="0BFF4B9F" w14:textId="40D40B74" w:rsidR="003C6EB9" w:rsidRDefault="00C67D5C" w:rsidP="003C6EB9">
      <w:sdt>
        <w:sdtPr>
          <w:id w:val="70761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student/</w:t>
      </w:r>
      <w:proofErr w:type="spellStart"/>
      <w:r w:rsidR="003C6EB9">
        <w:t>ka</w:t>
      </w:r>
      <w:proofErr w:type="spellEnd"/>
      <w:r w:rsidR="003C6EB9">
        <w:t xml:space="preserve"> vysoké školy – magisterské studium</w:t>
      </w:r>
    </w:p>
    <w:p w14:paraId="5C04BE4B" w14:textId="0DDC4234" w:rsidR="003C6EB9" w:rsidRDefault="00C67D5C" w:rsidP="003C6EB9">
      <w:sdt>
        <w:sdtPr>
          <w:id w:val="1137770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student/</w:t>
      </w:r>
      <w:proofErr w:type="spellStart"/>
      <w:r w:rsidR="003C6EB9">
        <w:t>ka</w:t>
      </w:r>
      <w:proofErr w:type="spellEnd"/>
      <w:r w:rsidR="003C6EB9">
        <w:t xml:space="preserve"> doktorského studia</w:t>
      </w:r>
    </w:p>
    <w:p w14:paraId="3D05318B" w14:textId="2099CBE5" w:rsidR="003C6EB9" w:rsidRDefault="00C67D5C" w:rsidP="003C6EB9">
      <w:sdt>
        <w:sdtPr>
          <w:id w:val="-80008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zaměstnanec/zaměstnankyně</w:t>
      </w:r>
    </w:p>
    <w:p w14:paraId="0B4A635D" w14:textId="2206741C" w:rsidR="003C6EB9" w:rsidRDefault="00C67D5C" w:rsidP="003C6EB9">
      <w:sdt>
        <w:sdtPr>
          <w:id w:val="189199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OSVČ</w:t>
      </w:r>
    </w:p>
    <w:p w14:paraId="0B838463" w14:textId="267684D8" w:rsidR="003C6EB9" w:rsidRDefault="00C67D5C" w:rsidP="003C6EB9">
      <w:sdt>
        <w:sdtPr>
          <w:id w:val="-66971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 xml:space="preserve">jiné: </w:t>
      </w:r>
      <w:sdt>
        <w:sdtPr>
          <w:id w:val="1448735445"/>
          <w:placeholder>
            <w:docPart w:val="8D309CA4858C4565B92B776C4821D339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2E83A990" w14:textId="6E6F01BE" w:rsidR="003C6EB9" w:rsidRPr="0051047A" w:rsidRDefault="003C6EB9" w:rsidP="003C6EB9">
      <w:pPr>
        <w:rPr>
          <w:color w:val="545860" w:themeColor="text2"/>
        </w:rPr>
      </w:pPr>
      <w:r w:rsidRPr="00D97C4F">
        <w:rPr>
          <w:b/>
          <w:bCs/>
          <w:color w:val="545860" w:themeColor="text2"/>
        </w:rPr>
        <w:t>3</w:t>
      </w:r>
      <w:r w:rsidR="00C944D4">
        <w:rPr>
          <w:b/>
          <w:bCs/>
          <w:color w:val="545860" w:themeColor="text2"/>
        </w:rPr>
        <w:t>A</w:t>
      </w:r>
      <w:r w:rsidRPr="00D97C4F">
        <w:rPr>
          <w:b/>
          <w:bCs/>
          <w:color w:val="545860" w:themeColor="text2"/>
        </w:rPr>
        <w:t>. Studium</w:t>
      </w:r>
      <w:r w:rsidR="008E2113">
        <w:rPr>
          <w:b/>
          <w:bCs/>
          <w:color w:val="545860" w:themeColor="text2"/>
        </w:rPr>
        <w:t xml:space="preserve"> - </w:t>
      </w:r>
      <w:r w:rsidR="008E2113" w:rsidRPr="008E2113">
        <w:rPr>
          <w:color w:val="545860" w:themeColor="text2"/>
        </w:rPr>
        <w:t>t</w:t>
      </w:r>
      <w:r w:rsidRPr="0051047A">
        <w:rPr>
          <w:color w:val="545860" w:themeColor="text2"/>
        </w:rPr>
        <w:t xml:space="preserve">uto část vyplňte, pokud </w:t>
      </w:r>
      <w:r w:rsidR="00F337DE">
        <w:rPr>
          <w:color w:val="545860" w:themeColor="text2"/>
        </w:rPr>
        <w:t>studujete</w:t>
      </w:r>
      <w:r w:rsidRPr="0051047A">
        <w:rPr>
          <w:color w:val="545860" w:themeColor="text2"/>
        </w:rPr>
        <w:t>.</w:t>
      </w:r>
    </w:p>
    <w:p w14:paraId="0C0CC239" w14:textId="77777777" w:rsidR="003C6EB9" w:rsidRDefault="003C6EB9" w:rsidP="003C6EB9">
      <w:r>
        <w:t>Název školy:</w:t>
      </w:r>
    </w:p>
    <w:p w14:paraId="4D48E6B9" w14:textId="77777777" w:rsidR="00F376B9" w:rsidRDefault="00C67D5C" w:rsidP="003C6EB9">
      <w:sdt>
        <w:sdtPr>
          <w:id w:val="-404768536"/>
          <w:placeholder>
            <w:docPart w:val="419AF87CEFAA4599ADF79D718585CBC8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36B9A635" w14:textId="38BD328C" w:rsidR="003C6EB9" w:rsidRDefault="003C6EB9" w:rsidP="003C6EB9">
      <w:r>
        <w:t>Fakulta:</w:t>
      </w:r>
    </w:p>
    <w:p w14:paraId="0A909444" w14:textId="77777777" w:rsidR="00F376B9" w:rsidRDefault="00C67D5C" w:rsidP="003C6EB9">
      <w:sdt>
        <w:sdtPr>
          <w:id w:val="26226030"/>
          <w:placeholder>
            <w:docPart w:val="12BCAC8E6DFC44E3A8B360EBF8A8FD47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66234125" w14:textId="49959561" w:rsidR="003C6EB9" w:rsidRDefault="003C6EB9" w:rsidP="003C6EB9">
      <w:r>
        <w:t>Studijní obor / program:</w:t>
      </w:r>
    </w:p>
    <w:p w14:paraId="400BA34B" w14:textId="77777777" w:rsidR="00F376B9" w:rsidRDefault="00C67D5C" w:rsidP="003C6EB9">
      <w:sdt>
        <w:sdtPr>
          <w:id w:val="-819422648"/>
          <w:placeholder>
            <w:docPart w:val="AFB7805EFA8344DEBFB0EA020742E9E4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6394B425" w14:textId="0541955C" w:rsidR="003C6EB9" w:rsidRDefault="003C6EB9" w:rsidP="003C6EB9">
      <w:r>
        <w:t>Ročník studia:</w:t>
      </w:r>
    </w:p>
    <w:p w14:paraId="14E64A2E" w14:textId="77777777" w:rsidR="00F376B9" w:rsidRDefault="00C67D5C" w:rsidP="002E4ABF">
      <w:sdt>
        <w:sdtPr>
          <w:id w:val="856163804"/>
          <w:placeholder>
            <w:docPart w:val="B60F4A5320CF48F8ABDA6BFEA69FCB1B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0118EAAB" w14:textId="4BDDBE9C" w:rsidR="002E4ABF" w:rsidRDefault="002E4ABF" w:rsidP="002E4ABF">
      <w:r>
        <w:t>Kontaktní osoba:</w:t>
      </w:r>
    </w:p>
    <w:p w14:paraId="296787CE" w14:textId="77777777" w:rsidR="00F376B9" w:rsidRDefault="00C67D5C" w:rsidP="003C6EB9">
      <w:sdt>
        <w:sdtPr>
          <w:id w:val="-1016005397"/>
          <w:placeholder>
            <w:docPart w:val="1305FFBC1F524989A2A62F0231E01EBE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73D37983" w14:textId="561CC968" w:rsidR="003C6EB9" w:rsidRDefault="003C6EB9" w:rsidP="003C6EB9">
      <w:r>
        <w:t xml:space="preserve">Je stáž součástí </w:t>
      </w:r>
      <w:r w:rsidR="005750C0">
        <w:t>v</w:t>
      </w:r>
      <w:r>
        <w:t>ašeho studia?</w:t>
      </w:r>
    </w:p>
    <w:p w14:paraId="12E97D2B" w14:textId="7ADE3BB8" w:rsidR="003C6EB9" w:rsidRDefault="00C67D5C" w:rsidP="003C6EB9">
      <w:sdt>
        <w:sdtPr>
          <w:id w:val="639151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ano, jedná se o povinnou praxi</w:t>
      </w:r>
    </w:p>
    <w:p w14:paraId="2273A7B9" w14:textId="606F4F48" w:rsidR="003C6EB9" w:rsidRDefault="00C67D5C" w:rsidP="003C6EB9">
      <w:sdt>
        <w:sdtPr>
          <w:id w:val="-404214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ano, jedná se o volitelnou praxi</w:t>
      </w:r>
    </w:p>
    <w:p w14:paraId="49F63A86" w14:textId="6644B0AF" w:rsidR="003C6EB9" w:rsidRDefault="00C67D5C" w:rsidP="003C6EB9">
      <w:sdt>
        <w:sdtPr>
          <w:id w:val="-940993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ne, o stáž mám vlastní zájem</w:t>
      </w:r>
    </w:p>
    <w:p w14:paraId="06300A1D" w14:textId="77777777" w:rsidR="003C6EB9" w:rsidRDefault="003C6EB9" w:rsidP="003C6EB9">
      <w:r>
        <w:t>Stanovuje škola požadovaný rozsah nebo jiné podmínky stáže?</w:t>
      </w:r>
    </w:p>
    <w:p w14:paraId="7C00AF6E" w14:textId="3D693D1C" w:rsidR="003C6EB9" w:rsidRDefault="00C67D5C" w:rsidP="003C6EB9">
      <w:sdt>
        <w:sdtPr>
          <w:id w:val="-125666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ano – uveďte rozsah a podmínky níže</w:t>
      </w:r>
    </w:p>
    <w:p w14:paraId="4157184E" w14:textId="53B2259C" w:rsidR="003C6EB9" w:rsidRDefault="00C67D5C" w:rsidP="003C6EB9">
      <w:sdt>
        <w:sdtPr>
          <w:id w:val="1363014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ne</w:t>
      </w:r>
    </w:p>
    <w:p w14:paraId="454C403A" w14:textId="77777777" w:rsidR="003C6EB9" w:rsidRDefault="003C6EB9" w:rsidP="003C6EB9">
      <w:r>
        <w:t>Požadavky školy:</w:t>
      </w:r>
    </w:p>
    <w:p w14:paraId="7185C549" w14:textId="57ABEE9D" w:rsidR="00715415" w:rsidRDefault="00C67D5C" w:rsidP="00715415">
      <w:pPr>
        <w:spacing w:after="0"/>
      </w:pPr>
      <w:sdt>
        <w:sdtPr>
          <w:id w:val="128137830"/>
          <w:placeholder>
            <w:docPart w:val="9C50B1586C2742E5A20B4974850E4569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2B8EF427" w14:textId="77777777" w:rsidR="00F376B9" w:rsidRPr="00715415" w:rsidRDefault="00F376B9" w:rsidP="00715415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4A0090D8" w14:textId="2291D72A" w:rsidR="003C6EB9" w:rsidRPr="008E2113" w:rsidRDefault="00C944D4" w:rsidP="003C6EB9">
      <w:pPr>
        <w:rPr>
          <w:color w:val="545860" w:themeColor="text2"/>
        </w:rPr>
      </w:pPr>
      <w:r>
        <w:rPr>
          <w:b/>
          <w:bCs/>
          <w:color w:val="545860" w:themeColor="text2"/>
        </w:rPr>
        <w:t>3B</w:t>
      </w:r>
      <w:r w:rsidR="003C6EB9" w:rsidRPr="00D97C4F">
        <w:rPr>
          <w:b/>
          <w:bCs/>
          <w:color w:val="545860" w:themeColor="text2"/>
        </w:rPr>
        <w:t>. Zaměstnání</w:t>
      </w:r>
      <w:r w:rsidR="008E2113">
        <w:rPr>
          <w:b/>
          <w:bCs/>
          <w:color w:val="545860" w:themeColor="text2"/>
        </w:rPr>
        <w:t xml:space="preserve"> - </w:t>
      </w:r>
      <w:r w:rsidR="008E2113" w:rsidRPr="008E2113">
        <w:rPr>
          <w:color w:val="545860" w:themeColor="text2"/>
        </w:rPr>
        <w:t>t</w:t>
      </w:r>
      <w:r w:rsidR="003C6EB9" w:rsidRPr="008E2113">
        <w:rPr>
          <w:color w:val="545860" w:themeColor="text2"/>
        </w:rPr>
        <w:t>uto část vyplňte, pokud pracujete nebo podnikáte.</w:t>
      </w:r>
    </w:p>
    <w:p w14:paraId="12C1791A" w14:textId="77777777" w:rsidR="003C6EB9" w:rsidRDefault="003C6EB9" w:rsidP="003C6EB9">
      <w:r>
        <w:t>Zaměstnavatel / oblast podnikání:</w:t>
      </w:r>
    </w:p>
    <w:p w14:paraId="57869E0F" w14:textId="77777777" w:rsidR="00F376B9" w:rsidRDefault="00C67D5C" w:rsidP="003C6EB9">
      <w:sdt>
        <w:sdtPr>
          <w:id w:val="1282604224"/>
          <w:placeholder>
            <w:docPart w:val="F0EB3662FB584E24B53690A6F580B4E9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3D85EE19" w14:textId="11D5F0E1" w:rsidR="003C6EB9" w:rsidRDefault="003C6EB9" w:rsidP="003C6EB9">
      <w:r>
        <w:t>Pracovní pozice / vykonávaná činnost:</w:t>
      </w:r>
    </w:p>
    <w:p w14:paraId="4142BBDC" w14:textId="77777777" w:rsidR="00F376B9" w:rsidRDefault="00C67D5C" w:rsidP="003C6EB9">
      <w:sdt>
        <w:sdtPr>
          <w:id w:val="-992715471"/>
          <w:placeholder>
            <w:docPart w:val="BD8DFE1201E44158AB4FD7A9604E86F5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  <w:r w:rsidR="00F376B9">
        <w:t xml:space="preserve"> </w:t>
      </w:r>
    </w:p>
    <w:p w14:paraId="65F29D7F" w14:textId="3E1F8CC3" w:rsidR="003C6EB9" w:rsidRPr="00D97C4F" w:rsidRDefault="00C675E5" w:rsidP="003C6EB9">
      <w:pPr>
        <w:rPr>
          <w:b/>
          <w:bCs/>
          <w:color w:val="545860" w:themeColor="text2"/>
        </w:rPr>
      </w:pPr>
      <w:r>
        <w:rPr>
          <w:b/>
          <w:bCs/>
          <w:color w:val="545860" w:themeColor="text2"/>
        </w:rPr>
        <w:t>4</w:t>
      </w:r>
      <w:r w:rsidR="003C6EB9" w:rsidRPr="00D97C4F">
        <w:rPr>
          <w:b/>
          <w:bCs/>
          <w:color w:val="545860" w:themeColor="text2"/>
        </w:rPr>
        <w:t>. Oblast zájmu</w:t>
      </w:r>
      <w:r w:rsidR="002E4ABF">
        <w:rPr>
          <w:b/>
          <w:bCs/>
          <w:color w:val="545860" w:themeColor="text2"/>
        </w:rPr>
        <w:t xml:space="preserve"> stáže</w:t>
      </w:r>
    </w:p>
    <w:p w14:paraId="2790ED3A" w14:textId="279BDFD7" w:rsidR="003C6EB9" w:rsidRDefault="0002147D" w:rsidP="003C6EB9">
      <w:r>
        <w:t>O kterou sekci</w:t>
      </w:r>
      <w:r w:rsidR="005750C0">
        <w:t xml:space="preserve"> </w:t>
      </w:r>
      <w:r>
        <w:t>/</w:t>
      </w:r>
      <w:r w:rsidR="005750C0">
        <w:t xml:space="preserve"> </w:t>
      </w:r>
      <w:r>
        <w:t>odbor</w:t>
      </w:r>
      <w:r w:rsidR="005750C0">
        <w:t xml:space="preserve"> / oddělení</w:t>
      </w:r>
      <w:r w:rsidR="003C6EB9">
        <w:t xml:space="preserve"> MPSV máte v rámci stáže největší zájem?</w:t>
      </w:r>
    </w:p>
    <w:p w14:paraId="7DE9869C" w14:textId="7EC2F4A4" w:rsidR="003C6EB9" w:rsidRDefault="00C67D5C" w:rsidP="003C6EB9">
      <w:sdt>
        <w:sdtPr>
          <w:id w:val="-1132168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informačních technologií</w:t>
      </w:r>
    </w:p>
    <w:p w14:paraId="02DE05E3" w14:textId="7EA53622" w:rsidR="003C6EB9" w:rsidRDefault="00C67D5C" w:rsidP="003C6EB9">
      <w:sdt>
        <w:sdtPr>
          <w:id w:val="-862279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rodinné politiky</w:t>
      </w:r>
      <w:r w:rsidR="00C938F2">
        <w:t xml:space="preserve"> a</w:t>
      </w:r>
      <w:r w:rsidR="00381A79">
        <w:t xml:space="preserve"> sociálních služeb</w:t>
      </w:r>
    </w:p>
    <w:p w14:paraId="1A9488A5" w14:textId="1E7C7EA5" w:rsidR="003C6EB9" w:rsidRDefault="00C67D5C" w:rsidP="003C6EB9">
      <w:sdt>
        <w:sdtPr>
          <w:id w:val="-2062549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státního tajemníka</w:t>
      </w:r>
    </w:p>
    <w:p w14:paraId="4F4AD7BE" w14:textId="6B8255E4" w:rsidR="003C6EB9" w:rsidRDefault="00C67D5C" w:rsidP="003C6EB9">
      <w:sdt>
        <w:sdtPr>
          <w:id w:val="-1444299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zaměstnanosti</w:t>
      </w:r>
    </w:p>
    <w:p w14:paraId="05436E8A" w14:textId="6851511A" w:rsidR="003C6EB9" w:rsidRDefault="00C67D5C" w:rsidP="003C6EB9">
      <w:sdt>
        <w:sdtPr>
          <w:id w:val="-624074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legislativy</w:t>
      </w:r>
    </w:p>
    <w:p w14:paraId="06F467CC" w14:textId="4206D725" w:rsidR="003C6EB9" w:rsidRDefault="00C67D5C" w:rsidP="003C6EB9">
      <w:sdt>
        <w:sdtPr>
          <w:id w:val="-1900736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ekonomická a provozní</w:t>
      </w:r>
    </w:p>
    <w:p w14:paraId="693EB168" w14:textId="3887A2E2" w:rsidR="003C6EB9" w:rsidRDefault="00C67D5C" w:rsidP="003C6EB9">
      <w:sdt>
        <w:sdtPr>
          <w:id w:val="-343248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sociálního pojištění a nepojistných dávek</w:t>
      </w:r>
    </w:p>
    <w:p w14:paraId="2528DABE" w14:textId="739FD847" w:rsidR="003C6EB9" w:rsidRDefault="00C67D5C" w:rsidP="003C6EB9">
      <w:sdt>
        <w:sdtPr>
          <w:id w:val="925847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Sekce evropských fondů</w:t>
      </w:r>
    </w:p>
    <w:p w14:paraId="2B5C7D72" w14:textId="153F5EF8" w:rsidR="003C6EB9" w:rsidRDefault="00C67D5C" w:rsidP="003C6EB9">
      <w:sdt>
        <w:sdtPr>
          <w:id w:val="188181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Odbor kabinet ministra</w:t>
      </w:r>
    </w:p>
    <w:p w14:paraId="164550C3" w14:textId="161E0AEA" w:rsidR="003C6EB9" w:rsidRDefault="00C67D5C" w:rsidP="003C6EB9">
      <w:sdt>
        <w:sdtPr>
          <w:id w:val="1739600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81A79">
        <w:t>Odbor komunikace</w:t>
      </w:r>
    </w:p>
    <w:p w14:paraId="7C381437" w14:textId="6F86251D" w:rsidR="003C6EB9" w:rsidRDefault="00C67D5C" w:rsidP="003C6EB9">
      <w:sdt>
        <w:sdtPr>
          <w:id w:val="-1876459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4323BC">
        <w:t>Odbor interního auditu a kontroly</w:t>
      </w:r>
    </w:p>
    <w:p w14:paraId="0E6C77D9" w14:textId="0B47B69A" w:rsidR="003C6EB9" w:rsidRDefault="00C67D5C" w:rsidP="003C6EB9">
      <w:sdt>
        <w:sdtPr>
          <w:id w:val="-1273011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4323BC">
        <w:t>Odbor rodiny a ochrany práv dětí</w:t>
      </w:r>
      <w:r w:rsidR="00AB2646">
        <w:t xml:space="preserve"> a integrace Romů</w:t>
      </w:r>
    </w:p>
    <w:p w14:paraId="25F12404" w14:textId="52937645" w:rsidR="004323BC" w:rsidRDefault="00C67D5C" w:rsidP="004323BC">
      <w:sdt>
        <w:sdtPr>
          <w:id w:val="-1928572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4323BC">
        <w:t>Odbor Evropské unie a mezinárodní spolupráce</w:t>
      </w:r>
    </w:p>
    <w:p w14:paraId="79B1FEFD" w14:textId="1322DE08" w:rsidR="004323BC" w:rsidRDefault="00C67D5C" w:rsidP="004323BC">
      <w:sdt>
        <w:sdtPr>
          <w:id w:val="-73994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4323BC">
        <w:t>Oddělení parlamentní a vládní agendy</w:t>
      </w:r>
    </w:p>
    <w:p w14:paraId="6FAADC9C" w14:textId="4A292339" w:rsidR="004323BC" w:rsidRDefault="00C67D5C" w:rsidP="004323BC">
      <w:sdt>
        <w:sdtPr>
          <w:id w:val="-1652446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4323BC">
        <w:t>Oddělení bezpečnosti, krizového řízení a řízení rizik</w:t>
      </w:r>
    </w:p>
    <w:p w14:paraId="53E52B9A" w14:textId="74D025B4" w:rsidR="009679F4" w:rsidRDefault="00C67D5C" w:rsidP="009679F4">
      <w:sdt>
        <w:sdtPr>
          <w:id w:val="-568732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9679F4">
        <w:t>Oddělení práv osob se zdravotním postižením</w:t>
      </w:r>
    </w:p>
    <w:p w14:paraId="5F4241BC" w14:textId="77777777" w:rsidR="003C6EB9" w:rsidRDefault="003C6EB9" w:rsidP="003C6EB9">
      <w:r>
        <w:t>Konkrétní útvar MPSV, pokud jej preferujete:</w:t>
      </w:r>
    </w:p>
    <w:p w14:paraId="5C83CF87" w14:textId="2EB22F66" w:rsidR="00715415" w:rsidRPr="00715415" w:rsidRDefault="00C67D5C" w:rsidP="00715415">
      <w:pPr>
        <w:spacing w:after="0"/>
        <w:rPr>
          <w:b/>
          <w:bCs/>
          <w:color w:val="545860" w:themeColor="text2"/>
          <w:sz w:val="18"/>
          <w:szCs w:val="18"/>
        </w:rPr>
      </w:pPr>
      <w:sdt>
        <w:sdtPr>
          <w:id w:val="927389152"/>
          <w:placeholder>
            <w:docPart w:val="9DC73B5FC8F94F2DB0779C17B5B9CFC9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4543B75A" w14:textId="3CA401BD" w:rsidR="003C6EB9" w:rsidRPr="00D97C4F" w:rsidRDefault="00C675E5" w:rsidP="003C6EB9">
      <w:pPr>
        <w:rPr>
          <w:b/>
          <w:bCs/>
          <w:color w:val="545860" w:themeColor="text2"/>
        </w:rPr>
      </w:pPr>
      <w:r>
        <w:rPr>
          <w:b/>
          <w:bCs/>
          <w:color w:val="545860" w:themeColor="text2"/>
        </w:rPr>
        <w:t>5</w:t>
      </w:r>
      <w:r w:rsidR="003C6EB9" w:rsidRPr="00D97C4F">
        <w:rPr>
          <w:b/>
          <w:bCs/>
          <w:color w:val="545860" w:themeColor="text2"/>
        </w:rPr>
        <w:t>. Motivace a očekávání</w:t>
      </w:r>
    </w:p>
    <w:p w14:paraId="51DDC4CC" w14:textId="77777777" w:rsidR="003C6EB9" w:rsidRDefault="003C6EB9" w:rsidP="003C6EB9">
      <w:r>
        <w:t>Proč máte zájem absolvovat stáž právě na MPSV?</w:t>
      </w:r>
    </w:p>
    <w:p w14:paraId="1E216F7A" w14:textId="77777777" w:rsidR="00F376B9" w:rsidRDefault="00C67D5C" w:rsidP="003C6EB9">
      <w:sdt>
        <w:sdtPr>
          <w:id w:val="860786127"/>
          <w:placeholder>
            <w:docPart w:val="AA0E77FA88E041B895BBF95F9FF565C0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1211E647" w14:textId="77777777" w:rsidR="00F376B9" w:rsidRDefault="00C67D5C" w:rsidP="003C6EB9">
      <w:sdt>
        <w:sdtPr>
          <w:id w:val="-549390723"/>
          <w:placeholder>
            <w:docPart w:val="D3920B6B8F2E4D339367EFD4DC8729F3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598608AD" w14:textId="77777777" w:rsidR="00F376B9" w:rsidRDefault="00C67D5C" w:rsidP="003C6EB9">
      <w:sdt>
        <w:sdtPr>
          <w:id w:val="-1485319110"/>
          <w:placeholder>
            <w:docPart w:val="51534B07A3044D8CB78BC8A2C1A981F2"/>
          </w:placeholder>
          <w:showingPlcHdr/>
          <w:text/>
        </w:sdtPr>
        <w:sdtEndPr/>
        <w:sdtContent>
          <w:r w:rsidR="00F376B9">
            <w:t>………………………………………………………………………………………………………</w:t>
          </w:r>
        </w:sdtContent>
      </w:sdt>
    </w:p>
    <w:p w14:paraId="50AE9341" w14:textId="52476D1E" w:rsidR="003C6EB9" w:rsidRDefault="003C6EB9" w:rsidP="003C6EB9">
      <w:r>
        <w:t xml:space="preserve">Jaké znalosti nebo dovednosti můžete při stáži využít? </w:t>
      </w:r>
      <w:r w:rsidR="00216181">
        <w:t>(</w:t>
      </w:r>
      <w:r>
        <w:t>např. práce s daty, legislativa, cizí jazyky, administrativní činnost</w:t>
      </w:r>
      <w:r w:rsidR="007E77AB">
        <w:t xml:space="preserve"> apod.</w:t>
      </w:r>
      <w:r w:rsidR="00216181">
        <w:t>)</w:t>
      </w:r>
    </w:p>
    <w:p w14:paraId="3D3781E6" w14:textId="77777777" w:rsidR="00900F6F" w:rsidRDefault="00C67D5C" w:rsidP="003C6EB9">
      <w:sdt>
        <w:sdtPr>
          <w:id w:val="-427417995"/>
          <w:placeholder>
            <w:docPart w:val="04BC6CA14337480AA1B7179A633810C4"/>
          </w:placeholder>
          <w:showingPlcHdr/>
          <w:text/>
        </w:sdtPr>
        <w:sdtEndPr/>
        <w:sdtContent>
          <w:r w:rsidR="00900F6F">
            <w:t>………………………………………………………………………………………………………</w:t>
          </w:r>
        </w:sdtContent>
      </w:sdt>
    </w:p>
    <w:p w14:paraId="7EE88705" w14:textId="1CA50FD5" w:rsidR="00715415" w:rsidRDefault="00C67D5C" w:rsidP="00715415">
      <w:pPr>
        <w:spacing w:after="0"/>
      </w:pPr>
      <w:sdt>
        <w:sdtPr>
          <w:id w:val="721327652"/>
          <w:placeholder>
            <w:docPart w:val="8166C1E0E5F3400385F55DD049D86B5E"/>
          </w:placeholder>
          <w:showingPlcHdr/>
          <w:text/>
        </w:sdtPr>
        <w:sdtEndPr/>
        <w:sdtContent>
          <w:r w:rsidR="00900F6F">
            <w:t>………………………………………………………………………………………………………</w:t>
          </w:r>
        </w:sdtContent>
      </w:sdt>
    </w:p>
    <w:p w14:paraId="36822F67" w14:textId="77777777" w:rsidR="00900F6F" w:rsidRPr="00715415" w:rsidRDefault="00900F6F" w:rsidP="00715415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454D0B05" w14:textId="044A3A42" w:rsidR="003C6EB9" w:rsidRPr="00D97C4F" w:rsidRDefault="00C675E5" w:rsidP="003C6EB9">
      <w:pPr>
        <w:rPr>
          <w:b/>
          <w:bCs/>
          <w:color w:val="545860" w:themeColor="text2"/>
        </w:rPr>
      </w:pPr>
      <w:r>
        <w:rPr>
          <w:b/>
          <w:bCs/>
          <w:color w:val="545860" w:themeColor="text2"/>
        </w:rPr>
        <w:t>6</w:t>
      </w:r>
      <w:r w:rsidR="003C6EB9" w:rsidRPr="00D97C4F">
        <w:rPr>
          <w:b/>
          <w:bCs/>
          <w:color w:val="545860" w:themeColor="text2"/>
        </w:rPr>
        <w:t>. Termín a rozsah stáže</w:t>
      </w:r>
    </w:p>
    <w:p w14:paraId="37AC8BC5" w14:textId="019E9B1F" w:rsidR="003C6EB9" w:rsidRDefault="003C6EB9" w:rsidP="003C6EB9">
      <w:r>
        <w:t>Preferovaný termín stáže:</w:t>
      </w:r>
    </w:p>
    <w:p w14:paraId="5783A4DA" w14:textId="77777777" w:rsidR="00900F6F" w:rsidRDefault="00C67D5C" w:rsidP="003C6EB9">
      <w:sdt>
        <w:sdtPr>
          <w:id w:val="1992441419"/>
          <w:placeholder>
            <w:docPart w:val="02C779AAC8884692BCFAD350D8A23D53"/>
          </w:placeholder>
          <w:showingPlcHdr/>
          <w:text/>
        </w:sdtPr>
        <w:sdtEndPr/>
        <w:sdtContent>
          <w:r w:rsidR="00900F6F">
            <w:t>………………………………………………………………………………………………………</w:t>
          </w:r>
        </w:sdtContent>
      </w:sdt>
      <w:r w:rsidR="00900F6F">
        <w:t xml:space="preserve"> </w:t>
      </w:r>
    </w:p>
    <w:p w14:paraId="0F154B97" w14:textId="3F23B280" w:rsidR="003C6EB9" w:rsidRDefault="003C6EB9" w:rsidP="003C6EB9">
      <w:r>
        <w:t>Preferovaná délka stáže:</w:t>
      </w:r>
    </w:p>
    <w:p w14:paraId="3F019415" w14:textId="50325C82" w:rsidR="003C6EB9" w:rsidRDefault="00C67D5C" w:rsidP="003C6EB9">
      <w:sdt>
        <w:sdtPr>
          <w:id w:val="1608077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do 1 měsíce</w:t>
      </w:r>
    </w:p>
    <w:p w14:paraId="3A9AB442" w14:textId="6B47A373" w:rsidR="003C6EB9" w:rsidRDefault="00C67D5C" w:rsidP="003C6EB9">
      <w:sdt>
        <w:sdtPr>
          <w:id w:val="148889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1–2 měsíce</w:t>
      </w:r>
    </w:p>
    <w:p w14:paraId="5C021E84" w14:textId="2EA96DF0" w:rsidR="003C6EB9" w:rsidRDefault="00C67D5C" w:rsidP="003C6EB9">
      <w:sdt>
        <w:sdtPr>
          <w:id w:val="1331946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2–3 měsíce</w:t>
      </w:r>
    </w:p>
    <w:p w14:paraId="5859A649" w14:textId="6CFEC1F2" w:rsidR="003C6EB9" w:rsidRDefault="00C67D5C" w:rsidP="003C6EB9">
      <w:sdt>
        <w:sdtPr>
          <w:id w:val="-141664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déle než 3 měsíce</w:t>
      </w:r>
    </w:p>
    <w:p w14:paraId="024D33C9" w14:textId="04E55A41" w:rsidR="003C6EB9" w:rsidRDefault="00C67D5C" w:rsidP="003C6EB9">
      <w:sdt>
        <w:sdtPr>
          <w:id w:val="2038698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 xml:space="preserve">jiná: </w:t>
      </w:r>
      <w:sdt>
        <w:sdtPr>
          <w:id w:val="-23634368"/>
          <w:placeholder>
            <w:docPart w:val="55B20D4BE5B34912AE67648D6557F174"/>
          </w:placeholder>
          <w:showingPlcHdr/>
          <w:text/>
        </w:sdtPr>
        <w:sdtEndPr/>
        <w:sdtContent>
          <w:r w:rsidR="00900F6F">
            <w:t>………………………………………………………………………………………………………</w:t>
          </w:r>
        </w:sdtContent>
      </w:sdt>
    </w:p>
    <w:p w14:paraId="66C863C2" w14:textId="77777777" w:rsidR="003C6EB9" w:rsidRDefault="003C6EB9" w:rsidP="003C6EB9">
      <w:r>
        <w:t>Předpokládaná forma docházky:</w:t>
      </w:r>
    </w:p>
    <w:p w14:paraId="30A7FD18" w14:textId="0C554AD7" w:rsidR="003C6EB9" w:rsidRDefault="00C67D5C" w:rsidP="003C6EB9">
      <w:sdt>
        <w:sdtPr>
          <w:id w:val="-1974356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1069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každý pracovní den</w:t>
      </w:r>
    </w:p>
    <w:p w14:paraId="37A5569D" w14:textId="08D549DE" w:rsidR="003C6EB9" w:rsidRDefault="00C67D5C" w:rsidP="003C6EB9">
      <w:sdt>
        <w:sdtPr>
          <w:id w:val="-471144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několik dní v týdnu</w:t>
      </w:r>
    </w:p>
    <w:p w14:paraId="5CF89728" w14:textId="4CD82C1A" w:rsidR="003C6EB9" w:rsidRDefault="00C67D5C" w:rsidP="003C6EB9">
      <w:sdt>
        <w:sdtPr>
          <w:id w:val="142098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1 den v týdnu</w:t>
      </w:r>
    </w:p>
    <w:p w14:paraId="47CBB65E" w14:textId="364A969D" w:rsidR="003C6EB9" w:rsidRDefault="00C67D5C" w:rsidP="003C6EB9">
      <w:sdt>
        <w:sdtPr>
          <w:id w:val="1497535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dle individuální dohody</w:t>
      </w:r>
    </w:p>
    <w:p w14:paraId="6D201002" w14:textId="607E5DBC" w:rsidR="003C6EB9" w:rsidRDefault="003C6EB9" w:rsidP="003C6EB9">
      <w:r>
        <w:t>Předpokládaný počet hodin týdně:</w:t>
      </w:r>
      <w:r w:rsidR="0060689E" w:rsidRPr="0060689E">
        <w:t xml:space="preserve"> </w:t>
      </w:r>
      <w:sdt>
        <w:sdtPr>
          <w:id w:val="-1442368071"/>
          <w:placeholder>
            <w:docPart w:val="CE86D43C6BD949EE84B150AD35375CD8"/>
          </w:placeholder>
          <w:showingPlcHdr/>
          <w:text/>
        </w:sdtPr>
        <w:sdtEndPr/>
        <w:sdtContent>
          <w:r w:rsidR="0060689E">
            <w:t>……………………………………………………..………</w:t>
          </w:r>
        </w:sdtContent>
      </w:sdt>
    </w:p>
    <w:p w14:paraId="30837CA4" w14:textId="48BF99A0" w:rsidR="003C6EB9" w:rsidRDefault="003C6EB9" w:rsidP="003C6EB9">
      <w:r>
        <w:t>Konkrétní dny nebo časové možnosti:</w:t>
      </w:r>
    </w:p>
    <w:p w14:paraId="3D137837" w14:textId="77777777" w:rsidR="00900F6F" w:rsidRDefault="00C67D5C" w:rsidP="003C6EB9">
      <w:sdt>
        <w:sdtPr>
          <w:id w:val="1425916404"/>
          <w:placeholder>
            <w:docPart w:val="477AF1B1879A493DA4526F62CEF411DE"/>
          </w:placeholder>
          <w:showingPlcHdr/>
          <w:text/>
        </w:sdtPr>
        <w:sdtEndPr/>
        <w:sdtContent>
          <w:r w:rsidR="00900F6F">
            <w:t>………………………………………………………………………………………………………</w:t>
          </w:r>
        </w:sdtContent>
      </w:sdt>
    </w:p>
    <w:p w14:paraId="0BC199C8" w14:textId="77777777" w:rsidR="00900F6F" w:rsidRPr="00715415" w:rsidRDefault="00900F6F" w:rsidP="00715415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00050DEE" w14:textId="3AF6B9EC" w:rsidR="003C6EB9" w:rsidRPr="00D97C4F" w:rsidRDefault="00C675E5" w:rsidP="003C6EB9">
      <w:pPr>
        <w:rPr>
          <w:b/>
          <w:bCs/>
          <w:color w:val="545860" w:themeColor="text2"/>
        </w:rPr>
      </w:pPr>
      <w:r>
        <w:rPr>
          <w:b/>
          <w:bCs/>
          <w:color w:val="545860" w:themeColor="text2"/>
        </w:rPr>
        <w:lastRenderedPageBreak/>
        <w:t>7</w:t>
      </w:r>
      <w:r w:rsidR="003C6EB9" w:rsidRPr="00D97C4F">
        <w:rPr>
          <w:b/>
          <w:bCs/>
          <w:color w:val="545860" w:themeColor="text2"/>
        </w:rPr>
        <w:t>. Další informace</w:t>
      </w:r>
    </w:p>
    <w:p w14:paraId="78BC278D" w14:textId="77777777" w:rsidR="003C6EB9" w:rsidRDefault="003C6EB9" w:rsidP="003C6EB9">
      <w:r>
        <w:t>Požadujete potvrzení o absolvování stáže?</w:t>
      </w:r>
    </w:p>
    <w:p w14:paraId="65463D36" w14:textId="3A7C6F23" w:rsidR="003C6EB9" w:rsidRDefault="00C67D5C" w:rsidP="003C6EB9">
      <w:sdt>
        <w:sdtPr>
          <w:id w:val="-267550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ano</w:t>
      </w:r>
    </w:p>
    <w:p w14:paraId="52A73D86" w14:textId="6EEA67F6" w:rsidR="003C6EB9" w:rsidRDefault="00C67D5C" w:rsidP="003C6EB9">
      <w:sdt>
        <w:sdtPr>
          <w:id w:val="-176513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ne</w:t>
      </w:r>
    </w:p>
    <w:p w14:paraId="74F00FA6" w14:textId="77777777" w:rsidR="003C6EB9" w:rsidRDefault="003C6EB9" w:rsidP="003C6EB9">
      <w:r>
        <w:t>Další skutečnosti, které mohou být důležité pro posouzení žádosti:</w:t>
      </w:r>
    </w:p>
    <w:p w14:paraId="12EE89E9" w14:textId="77777777" w:rsidR="00993498" w:rsidRDefault="00C67D5C" w:rsidP="00993498">
      <w:sdt>
        <w:sdtPr>
          <w:id w:val="-1945062864"/>
          <w:placeholder>
            <w:docPart w:val="29E1B458AE78478587129D90D01F5EBB"/>
          </w:placeholder>
          <w:showingPlcHdr/>
          <w:text/>
        </w:sdtPr>
        <w:sdtEndPr/>
        <w:sdtContent>
          <w:r w:rsidR="00993498">
            <w:t>………………………………………………………………………………………………………</w:t>
          </w:r>
        </w:sdtContent>
      </w:sdt>
    </w:p>
    <w:p w14:paraId="642D6E35" w14:textId="77777777" w:rsidR="00993498" w:rsidRDefault="00C67D5C" w:rsidP="00993498">
      <w:pPr>
        <w:spacing w:after="0"/>
      </w:pPr>
      <w:sdt>
        <w:sdtPr>
          <w:id w:val="1046494735"/>
          <w:placeholder>
            <w:docPart w:val="78AD6A45E05940458030CED959FC17CE"/>
          </w:placeholder>
          <w:showingPlcHdr/>
          <w:text/>
        </w:sdtPr>
        <w:sdtEndPr/>
        <w:sdtContent>
          <w:r w:rsidR="00993498">
            <w:t>………………………………………………………………………………………………………</w:t>
          </w:r>
        </w:sdtContent>
      </w:sdt>
    </w:p>
    <w:p w14:paraId="3AD991D3" w14:textId="77777777" w:rsidR="00900F6F" w:rsidRPr="00715415" w:rsidRDefault="00900F6F" w:rsidP="00715415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03A8463D" w14:textId="1A2BF6F6" w:rsidR="003C6EB9" w:rsidRPr="00D97C4F" w:rsidRDefault="00C675E5" w:rsidP="003C6EB9">
      <w:pPr>
        <w:rPr>
          <w:b/>
          <w:bCs/>
          <w:color w:val="545860" w:themeColor="text2"/>
        </w:rPr>
      </w:pPr>
      <w:r>
        <w:rPr>
          <w:b/>
          <w:bCs/>
          <w:color w:val="545860" w:themeColor="text2"/>
        </w:rPr>
        <w:t>8</w:t>
      </w:r>
      <w:r w:rsidR="003C6EB9" w:rsidRPr="00D97C4F">
        <w:rPr>
          <w:b/>
          <w:bCs/>
          <w:color w:val="545860" w:themeColor="text2"/>
        </w:rPr>
        <w:t>. Přílohy k žádosti</w:t>
      </w:r>
    </w:p>
    <w:p w14:paraId="699B4B41" w14:textId="40862FF4" w:rsidR="003C6EB9" w:rsidRDefault="00C67D5C" w:rsidP="003C6EB9">
      <w:sdt>
        <w:sdtPr>
          <w:id w:val="-1983459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1069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životopis</w:t>
      </w:r>
    </w:p>
    <w:p w14:paraId="05A2E631" w14:textId="736098EA" w:rsidR="003C6EB9" w:rsidRDefault="00C67D5C" w:rsidP="003C6EB9">
      <w:sdt>
        <w:sdtPr>
          <w:id w:val="1178773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4A1189">
        <w:rPr>
          <w:rFonts w:ascii="Segoe UI Symbol" w:hAnsi="Segoe UI Symbol" w:cs="Segoe UI Symbol"/>
        </w:rPr>
        <w:t>m</w:t>
      </w:r>
      <w:r w:rsidR="003C6EB9">
        <w:t>otivační dopis</w:t>
      </w:r>
    </w:p>
    <w:p w14:paraId="556596A7" w14:textId="285CD737" w:rsidR="003C6EB9" w:rsidRDefault="00C67D5C" w:rsidP="003C6EB9">
      <w:sdt>
        <w:sdtPr>
          <w:id w:val="-373463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 xml:space="preserve">potvrzení nebo požadavky školy k odborné </w:t>
      </w:r>
      <w:r w:rsidR="007F013E">
        <w:t>stáži</w:t>
      </w:r>
    </w:p>
    <w:p w14:paraId="35516EFE" w14:textId="6D166D79" w:rsidR="003C6EB9" w:rsidRDefault="00C67D5C" w:rsidP="003C6EB9">
      <w:sdt>
        <w:sdtPr>
          <w:id w:val="185807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>doporučení školy / zaměstnavatele</w:t>
      </w:r>
    </w:p>
    <w:p w14:paraId="101BD673" w14:textId="06B98F42" w:rsidR="003C6EB9" w:rsidRDefault="00C67D5C" w:rsidP="003C6EB9">
      <w:sdt>
        <w:sdtPr>
          <w:id w:val="296803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6A0">
            <w:rPr>
              <w:rFonts w:ascii="MS Gothic" w:eastAsia="MS Gothic" w:hAnsi="MS Gothic" w:hint="eastAsia"/>
            </w:rPr>
            <w:t>☐</w:t>
          </w:r>
        </w:sdtContent>
      </w:sdt>
      <w:r w:rsidR="003906A0">
        <w:rPr>
          <w:rFonts w:ascii="Segoe UI Symbol" w:hAnsi="Segoe UI Symbol" w:cs="Segoe UI Symbol"/>
        </w:rPr>
        <w:t xml:space="preserve"> </w:t>
      </w:r>
      <w:r w:rsidR="003C6EB9">
        <w:t xml:space="preserve">jiné: </w:t>
      </w:r>
      <w:sdt>
        <w:sdtPr>
          <w:id w:val="826015047"/>
          <w:placeholder>
            <w:docPart w:val="764D4EFB4BEB4C528F7CC4508C691E6E"/>
          </w:placeholder>
          <w:showingPlcHdr/>
          <w:text/>
        </w:sdtPr>
        <w:sdtEndPr/>
        <w:sdtContent>
          <w:r w:rsidR="00900F6F">
            <w:t>………………………………………………………………………………………………………</w:t>
          </w:r>
        </w:sdtContent>
      </w:sdt>
    </w:p>
    <w:p w14:paraId="7663D622" w14:textId="77777777" w:rsidR="00715415" w:rsidRPr="00715415" w:rsidRDefault="00715415" w:rsidP="00715415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693AC349" w14:textId="63741D58" w:rsidR="00593A68" w:rsidRPr="00D97C4F" w:rsidRDefault="00C675E5" w:rsidP="00593A68">
      <w:pPr>
        <w:rPr>
          <w:b/>
          <w:bCs/>
          <w:color w:val="545860" w:themeColor="text2"/>
        </w:rPr>
      </w:pPr>
      <w:r>
        <w:rPr>
          <w:b/>
          <w:bCs/>
          <w:color w:val="545860" w:themeColor="text2"/>
        </w:rPr>
        <w:t>9</w:t>
      </w:r>
      <w:r w:rsidR="00593A68" w:rsidRPr="00D97C4F">
        <w:rPr>
          <w:b/>
          <w:bCs/>
          <w:color w:val="545860" w:themeColor="text2"/>
        </w:rPr>
        <w:t xml:space="preserve">. </w:t>
      </w:r>
      <w:r w:rsidR="00593A68">
        <w:rPr>
          <w:b/>
          <w:bCs/>
          <w:color w:val="545860" w:themeColor="text2"/>
        </w:rPr>
        <w:t>Zaslání žádosti</w:t>
      </w:r>
    </w:p>
    <w:p w14:paraId="0E62B8D1" w14:textId="47763FCE" w:rsidR="00593A68" w:rsidRDefault="00F337DE" w:rsidP="00593A68">
      <w:r>
        <w:t xml:space="preserve">Vyplněnou žádost zašlete na adresu </w:t>
      </w:r>
      <w:r w:rsidR="00593A68">
        <w:t xml:space="preserve">Ministerstvo práce a sociálních věcí, Odbor personální, Na Poříčním právu 376/1, Praha 2, nebo e-mailem na adresu staze@mpsv.gov.cz. </w:t>
      </w:r>
    </w:p>
    <w:p w14:paraId="7C2846D1" w14:textId="77777777" w:rsidR="00D54174" w:rsidRPr="00715415" w:rsidRDefault="00D54174" w:rsidP="00D54174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307C7172" w14:textId="4778F39B" w:rsidR="00C53B1C" w:rsidRPr="00D97C4F" w:rsidRDefault="00C53B1C" w:rsidP="00C53B1C">
      <w:pPr>
        <w:rPr>
          <w:b/>
          <w:bCs/>
          <w:color w:val="545860" w:themeColor="text2"/>
        </w:rPr>
      </w:pPr>
      <w:r w:rsidRPr="00D97C4F">
        <w:rPr>
          <w:b/>
          <w:bCs/>
          <w:color w:val="545860" w:themeColor="text2"/>
        </w:rPr>
        <w:t>1</w:t>
      </w:r>
      <w:r w:rsidR="00C675E5">
        <w:rPr>
          <w:b/>
          <w:bCs/>
          <w:color w:val="545860" w:themeColor="text2"/>
        </w:rPr>
        <w:t>0</w:t>
      </w:r>
      <w:r w:rsidRPr="00D97C4F">
        <w:rPr>
          <w:b/>
          <w:bCs/>
          <w:color w:val="545860" w:themeColor="text2"/>
        </w:rPr>
        <w:t>. P</w:t>
      </w:r>
      <w:r>
        <w:rPr>
          <w:b/>
          <w:bCs/>
          <w:color w:val="545860" w:themeColor="text2"/>
        </w:rPr>
        <w:t xml:space="preserve">oučení pro </w:t>
      </w:r>
      <w:r w:rsidRPr="00D97C4F">
        <w:rPr>
          <w:b/>
          <w:bCs/>
          <w:color w:val="545860" w:themeColor="text2"/>
        </w:rPr>
        <w:t>žadatele</w:t>
      </w:r>
    </w:p>
    <w:p w14:paraId="172D0736" w14:textId="16C53ADB" w:rsidR="00C53B1C" w:rsidRDefault="00C53B1C" w:rsidP="003C6EB9">
      <w:r>
        <w:t xml:space="preserve">Odesláním tohoto formuláře souhlasím se zpracováním mých osobních údajů ve smyslu příslušných právních předpisů. Informace o způsobu a rozsahu zpracování osobních údajů správcem naleznete </w:t>
      </w:r>
      <w:r w:rsidR="00014250" w:rsidRPr="00677253">
        <w:rPr>
          <w:rFonts w:ascii="Times New Roman" w:hAnsi="Times New Roman" w:cs="Times New Roman"/>
          <w:u w:val="single"/>
        </w:rPr>
        <w:t>„</w:t>
      </w:r>
      <w:hyperlink r:id="rId11" w:history="1">
        <w:r w:rsidR="00014250" w:rsidRPr="002B1BD7">
          <w:rPr>
            <w:rStyle w:val="Hypertextovodkaz"/>
            <w:rFonts w:ascii="Times New Roman" w:hAnsi="Times New Roman" w:cs="Times New Roman"/>
          </w:rPr>
          <w:t>ZDE</w:t>
        </w:r>
      </w:hyperlink>
      <w:r w:rsidR="00014250" w:rsidRPr="00677253">
        <w:rPr>
          <w:rFonts w:ascii="Times New Roman" w:hAnsi="Times New Roman" w:cs="Times New Roman"/>
          <w:u w:val="single"/>
        </w:rPr>
        <w:t>“</w:t>
      </w:r>
    </w:p>
    <w:p w14:paraId="6F1ADA73" w14:textId="77777777" w:rsidR="00715415" w:rsidRPr="00715415" w:rsidRDefault="00715415" w:rsidP="00715415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16FEBAE5" w14:textId="0AC2789D" w:rsidR="003C6EB9" w:rsidRPr="00D97C4F" w:rsidRDefault="003C6EB9" w:rsidP="003C6EB9">
      <w:pPr>
        <w:rPr>
          <w:b/>
          <w:bCs/>
          <w:color w:val="545860" w:themeColor="text2"/>
        </w:rPr>
      </w:pPr>
      <w:r w:rsidRPr="00D97C4F">
        <w:rPr>
          <w:b/>
          <w:bCs/>
          <w:color w:val="545860" w:themeColor="text2"/>
        </w:rPr>
        <w:t>1</w:t>
      </w:r>
      <w:r w:rsidR="00C675E5">
        <w:rPr>
          <w:b/>
          <w:bCs/>
          <w:color w:val="545860" w:themeColor="text2"/>
        </w:rPr>
        <w:t>1</w:t>
      </w:r>
      <w:r w:rsidRPr="00D97C4F">
        <w:rPr>
          <w:b/>
          <w:bCs/>
          <w:color w:val="545860" w:themeColor="text2"/>
        </w:rPr>
        <w:t>. Prohlášení žadatele</w:t>
      </w:r>
    </w:p>
    <w:p w14:paraId="455490BF" w14:textId="125C293B" w:rsidR="003C6EB9" w:rsidRDefault="003C6EB9" w:rsidP="003C6EB9">
      <w:r>
        <w:t>Prohlašuji, že údaje uvedené v</w:t>
      </w:r>
      <w:r w:rsidR="00EE1041">
        <w:t> </w:t>
      </w:r>
      <w:r>
        <w:t>t</w:t>
      </w:r>
      <w:r w:rsidR="00EE1041">
        <w:t xml:space="preserve">éto žádosti </w:t>
      </w:r>
      <w:r>
        <w:t xml:space="preserve">jsou pravdivé a úplné. Beru na vědomí, že vyplnění </w:t>
      </w:r>
      <w:r w:rsidR="00BF7466">
        <w:t>žádosti</w:t>
      </w:r>
      <w:r>
        <w:t xml:space="preserve"> nezakládá nárok na přijetí ke stáži a že možnost její realizace závisí na aktuálních kapacitách a</w:t>
      </w:r>
      <w:r w:rsidR="00255201">
        <w:t> </w:t>
      </w:r>
      <w:r>
        <w:t>odborném zaměření příslušných útvarů MPSV.</w:t>
      </w:r>
    </w:p>
    <w:p w14:paraId="25FFD30E" w14:textId="77777777" w:rsidR="00715415" w:rsidRPr="00715415" w:rsidRDefault="00715415" w:rsidP="00715415">
      <w:pPr>
        <w:spacing w:after="0"/>
        <w:rPr>
          <w:b/>
          <w:bCs/>
          <w:color w:val="545860" w:themeColor="text2"/>
          <w:sz w:val="18"/>
          <w:szCs w:val="18"/>
        </w:rPr>
      </w:pPr>
    </w:p>
    <w:p w14:paraId="4F982FD3" w14:textId="77777777" w:rsidR="00EF2896" w:rsidRDefault="00EF2896" w:rsidP="003C6EB9"/>
    <w:p w14:paraId="71556AC5" w14:textId="4132A95D" w:rsidR="003C6EB9" w:rsidRDefault="003C6EB9" w:rsidP="003C6EB9">
      <w:r>
        <w:t>Datum:</w:t>
      </w:r>
      <w:r>
        <w:tab/>
      </w:r>
      <w:r w:rsidR="00D97C4F">
        <w:tab/>
      </w:r>
      <w:r w:rsidR="00D97C4F">
        <w:tab/>
      </w:r>
      <w:r w:rsidR="00D97C4F">
        <w:tab/>
      </w:r>
      <w:r w:rsidR="00D97C4F">
        <w:tab/>
      </w:r>
      <w:r>
        <w:t>Podpis:</w:t>
      </w:r>
    </w:p>
    <w:p w14:paraId="74EE04EB" w14:textId="412C02E3" w:rsidR="003C6EB9" w:rsidRDefault="00C67D5C" w:rsidP="003C6EB9">
      <w:sdt>
        <w:sdtPr>
          <w:id w:val="-2058076214"/>
          <w:placeholder>
            <w:docPart w:val="0F409CC089BC43FEA283EF7056ACF1B3"/>
          </w:placeholder>
          <w:showingPlcHdr/>
          <w:text/>
        </w:sdtPr>
        <w:sdtEndPr/>
        <w:sdtContent>
          <w:r w:rsidR="00993498" w:rsidRPr="00993498">
            <w:t>…………………………………</w:t>
          </w:r>
        </w:sdtContent>
      </w:sdt>
      <w:r w:rsidR="003C6EB9">
        <w:tab/>
      </w:r>
      <w:r w:rsidR="00993498">
        <w:tab/>
      </w:r>
      <w:r w:rsidR="00993498">
        <w:tab/>
      </w:r>
      <w:sdt>
        <w:sdtPr>
          <w:id w:val="-705014746"/>
          <w:placeholder>
            <w:docPart w:val="FC4385720B604568A6E3DE982D24B7E8"/>
          </w:placeholder>
          <w:showingPlcHdr/>
          <w:text/>
        </w:sdtPr>
        <w:sdtEndPr/>
        <w:sdtContent>
          <w:r w:rsidR="00993498" w:rsidRPr="00993498">
            <w:t>…………………………………</w:t>
          </w:r>
        </w:sdtContent>
      </w:sdt>
    </w:p>
    <w:p w14:paraId="2ADADABC" w14:textId="1C6F7FBB" w:rsidR="00500A63" w:rsidRPr="00917C90" w:rsidRDefault="003C6EB9" w:rsidP="003C6EB9">
      <w:r>
        <w:t xml:space="preserve">Poznámka: Před odesláním </w:t>
      </w:r>
      <w:r w:rsidR="009F3267">
        <w:t>žádosti</w:t>
      </w:r>
      <w:r>
        <w:t xml:space="preserve"> přiložte požadované dokumenty a zkontrolujte správnost kontaktních údajů.</w:t>
      </w:r>
    </w:p>
    <w:sectPr w:rsidR="00500A63" w:rsidRPr="00917C90" w:rsidSect="00302756">
      <w:headerReference w:type="default" r:id="rId12"/>
      <w:footerReference w:type="default" r:id="rId13"/>
      <w:pgSz w:w="11906" w:h="16838" w:code="9"/>
      <w:pgMar w:top="1702" w:right="1133" w:bottom="1560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D2CCF" w14:textId="77777777" w:rsidR="00C67D5C" w:rsidRDefault="00C67D5C" w:rsidP="004A01A7">
      <w:pPr>
        <w:spacing w:after="0" w:line="240" w:lineRule="auto"/>
      </w:pPr>
      <w:r>
        <w:separator/>
      </w:r>
    </w:p>
  </w:endnote>
  <w:endnote w:type="continuationSeparator" w:id="0">
    <w:p w14:paraId="40EE49F3" w14:textId="77777777" w:rsidR="00C67D5C" w:rsidRDefault="00C67D5C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B946" w14:textId="4D9B1F70" w:rsidR="004977D7" w:rsidRDefault="0050409E" w:rsidP="004977D7">
    <w:pPr>
      <w:pStyle w:val="Zpat"/>
    </w:pPr>
    <w:r w:rsidRPr="0050409E">
      <w:t>Ministerstvo práce a sociálních věcí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1DA890B1" w14:textId="579F6CE1" w:rsidR="004977D7" w:rsidRDefault="0050409E" w:rsidP="004977D7">
    <w:pPr>
      <w:pStyle w:val="Zpat"/>
    </w:pPr>
    <w:r w:rsidRPr="0050409E">
      <w:t>Na Poříčním právu 376/1, 128 00 Praha 2</w:t>
    </w:r>
    <w:r w:rsidR="004977D7">
      <w:tab/>
    </w:r>
    <w:r w:rsidR="004977D7">
      <w:tab/>
    </w:r>
  </w:p>
  <w:p w14:paraId="64A82B6F" w14:textId="00816D5C" w:rsidR="0050409E" w:rsidRDefault="004977D7" w:rsidP="004977D7">
    <w:pPr>
      <w:pStyle w:val="Zpat"/>
    </w:pPr>
    <w:r>
      <w:t xml:space="preserve">T: </w:t>
    </w:r>
    <w:r w:rsidR="0050409E" w:rsidRPr="0050409E">
      <w:t>+420 950 191 111</w:t>
    </w:r>
    <w:r>
      <w:t>,</w:t>
    </w:r>
    <w:r w:rsidR="0050409E">
      <w:t xml:space="preserve"> E: </w:t>
    </w:r>
    <w:r w:rsidR="0050409E" w:rsidRPr="0050409E">
      <w:t>posta</w:t>
    </w:r>
    <w:r w:rsidR="00D77DFF" w:rsidRPr="00D77DFF">
      <w:t>@mpsv.gov.cz</w:t>
    </w:r>
  </w:p>
  <w:p w14:paraId="66C39D1B" w14:textId="53D79B3F" w:rsidR="004A01A7" w:rsidRPr="004977D7" w:rsidRDefault="00151457" w:rsidP="004977D7">
    <w:pPr>
      <w:pStyle w:val="Zpat"/>
    </w:pPr>
    <w:r w:rsidRPr="00151457">
      <w:t>ID DS</w:t>
    </w:r>
    <w:r w:rsidR="004977D7">
      <w:t xml:space="preserve">: </w:t>
    </w:r>
    <w:r w:rsidR="0050409E" w:rsidRPr="0050409E">
      <w:t>sc9aavg</w:t>
    </w:r>
    <w:r w:rsidR="0050409E">
      <w:t xml:space="preserve">, IČ: </w:t>
    </w:r>
    <w:r w:rsidR="0050409E" w:rsidRPr="0050409E">
      <w:t>00 55 10 23</w:t>
    </w:r>
    <w:r w:rsidR="004977D7">
      <w:tab/>
    </w:r>
    <w:r w:rsidR="004977D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FC23" w14:textId="77777777" w:rsidR="00C67D5C" w:rsidRDefault="00C67D5C" w:rsidP="004A01A7">
      <w:pPr>
        <w:spacing w:after="0" w:line="240" w:lineRule="auto"/>
      </w:pPr>
    </w:p>
  </w:footnote>
  <w:footnote w:type="continuationSeparator" w:id="0">
    <w:p w14:paraId="0428A3D6" w14:textId="77777777" w:rsidR="00C67D5C" w:rsidRDefault="00C67D5C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6ACD8B8" w14:textId="77777777" w:rsidTr="0050409E">
      <w:trPr>
        <w:jc w:val="right"/>
      </w:trPr>
      <w:tc>
        <w:tcPr>
          <w:tcW w:w="4253" w:type="dxa"/>
        </w:tcPr>
        <w:p w14:paraId="035ECB60" w14:textId="1AB9BF8D" w:rsidR="003208E6" w:rsidRDefault="003208E6" w:rsidP="00550B36">
          <w:pPr>
            <w:pStyle w:val="Zhlav"/>
          </w:pPr>
          <w:r w:rsidRPr="000A0DB7">
            <w:t>Se</w:t>
          </w:r>
          <w:r w:rsidR="00EE3875">
            <w:t>kce 3</w:t>
          </w:r>
          <w:r w:rsidRPr="000A0DB7">
            <w:t xml:space="preserve"> </w:t>
          </w:r>
        </w:p>
      </w:tc>
    </w:tr>
    <w:tr w:rsidR="003208E6" w14:paraId="5F921F9E" w14:textId="77777777" w:rsidTr="0050409E">
      <w:trPr>
        <w:jc w:val="right"/>
      </w:trPr>
      <w:tc>
        <w:tcPr>
          <w:tcW w:w="4253" w:type="dxa"/>
        </w:tcPr>
        <w:p w14:paraId="1003098D" w14:textId="0DE03E67" w:rsidR="003208E6" w:rsidRDefault="003208E6" w:rsidP="00550B36">
          <w:pPr>
            <w:pStyle w:val="Zhlav"/>
          </w:pPr>
          <w:r w:rsidRPr="000A0DB7">
            <w:t>Odbor</w:t>
          </w:r>
          <w:r w:rsidR="00EE3875">
            <w:t xml:space="preserve"> 11</w:t>
          </w:r>
        </w:p>
      </w:tc>
    </w:tr>
    <w:tr w:rsidR="003208E6" w14:paraId="6FCB8EC7" w14:textId="77777777" w:rsidTr="0050409E">
      <w:trPr>
        <w:jc w:val="right"/>
      </w:trPr>
      <w:tc>
        <w:tcPr>
          <w:tcW w:w="4253" w:type="dxa"/>
        </w:tcPr>
        <w:p w14:paraId="03D3CF7D" w14:textId="1A5C1DB8" w:rsidR="003208E6" w:rsidRDefault="003208E6" w:rsidP="00550B36">
          <w:pPr>
            <w:pStyle w:val="Zhlav"/>
          </w:pPr>
          <w:r w:rsidRPr="000A0DB7">
            <w:t>Oddělení</w:t>
          </w:r>
          <w:r w:rsidR="00EE3875">
            <w:t xml:space="preserve"> 113</w:t>
          </w:r>
        </w:p>
      </w:tc>
    </w:tr>
  </w:tbl>
  <w:p w14:paraId="6F31541D" w14:textId="6615D76C" w:rsidR="004A01A7" w:rsidRDefault="0050409E" w:rsidP="00550B36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EF644F7" wp14:editId="5FA59930">
          <wp:simplePos x="0" y="0"/>
          <wp:positionH relativeFrom="page">
            <wp:posOffset>452120</wp:posOffset>
          </wp:positionH>
          <wp:positionV relativeFrom="page">
            <wp:posOffset>355600</wp:posOffset>
          </wp:positionV>
          <wp:extent cx="1953895" cy="728980"/>
          <wp:effectExtent l="0" t="0" r="8255" b="0"/>
          <wp:wrapNone/>
          <wp:docPr id="51125527" name="Obrázek 4" descr="Obsah obrázku text, Písmo, symbol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1576" name="Obrázek 4" descr="Obsah obrázku text, Písmo, symbol, logo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895" cy="728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76"/>
    <w:rsid w:val="000065A3"/>
    <w:rsid w:val="000106FE"/>
    <w:rsid w:val="000120B4"/>
    <w:rsid w:val="00014250"/>
    <w:rsid w:val="0002147D"/>
    <w:rsid w:val="0002560E"/>
    <w:rsid w:val="00032CCE"/>
    <w:rsid w:val="000334DE"/>
    <w:rsid w:val="00035F16"/>
    <w:rsid w:val="00043335"/>
    <w:rsid w:val="00054392"/>
    <w:rsid w:val="0005510C"/>
    <w:rsid w:val="0007145C"/>
    <w:rsid w:val="00071F0F"/>
    <w:rsid w:val="00083A55"/>
    <w:rsid w:val="00085436"/>
    <w:rsid w:val="000968A9"/>
    <w:rsid w:val="000A64AE"/>
    <w:rsid w:val="000B4F0B"/>
    <w:rsid w:val="000C11F2"/>
    <w:rsid w:val="000C2452"/>
    <w:rsid w:val="000C67FA"/>
    <w:rsid w:val="000C68F4"/>
    <w:rsid w:val="000D2954"/>
    <w:rsid w:val="000E00C3"/>
    <w:rsid w:val="000E3099"/>
    <w:rsid w:val="000F141D"/>
    <w:rsid w:val="000F5A54"/>
    <w:rsid w:val="00102994"/>
    <w:rsid w:val="001113A0"/>
    <w:rsid w:val="00121069"/>
    <w:rsid w:val="00134D21"/>
    <w:rsid w:val="00134F2B"/>
    <w:rsid w:val="00135EBB"/>
    <w:rsid w:val="001363A5"/>
    <w:rsid w:val="00137B85"/>
    <w:rsid w:val="00140402"/>
    <w:rsid w:val="00141449"/>
    <w:rsid w:val="00144A18"/>
    <w:rsid w:val="00146A2A"/>
    <w:rsid w:val="0015074B"/>
    <w:rsid w:val="00151457"/>
    <w:rsid w:val="00156C70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181"/>
    <w:rsid w:val="00216463"/>
    <w:rsid w:val="00222610"/>
    <w:rsid w:val="0022281A"/>
    <w:rsid w:val="002234D1"/>
    <w:rsid w:val="002363CA"/>
    <w:rsid w:val="0024676C"/>
    <w:rsid w:val="00255201"/>
    <w:rsid w:val="00260DCA"/>
    <w:rsid w:val="00275B42"/>
    <w:rsid w:val="00280346"/>
    <w:rsid w:val="00280544"/>
    <w:rsid w:val="00280D21"/>
    <w:rsid w:val="0028101B"/>
    <w:rsid w:val="002826B4"/>
    <w:rsid w:val="00293F29"/>
    <w:rsid w:val="00297C33"/>
    <w:rsid w:val="002C5A1C"/>
    <w:rsid w:val="002D11B9"/>
    <w:rsid w:val="002D778F"/>
    <w:rsid w:val="002D796B"/>
    <w:rsid w:val="002E4ABF"/>
    <w:rsid w:val="002F7004"/>
    <w:rsid w:val="0030061B"/>
    <w:rsid w:val="00302756"/>
    <w:rsid w:val="00303A0E"/>
    <w:rsid w:val="003206E7"/>
    <w:rsid w:val="003208E6"/>
    <w:rsid w:val="0032285E"/>
    <w:rsid w:val="003351B8"/>
    <w:rsid w:val="00340777"/>
    <w:rsid w:val="003540FA"/>
    <w:rsid w:val="00356332"/>
    <w:rsid w:val="00363815"/>
    <w:rsid w:val="003654CD"/>
    <w:rsid w:val="00370110"/>
    <w:rsid w:val="00372598"/>
    <w:rsid w:val="00381A79"/>
    <w:rsid w:val="003906A0"/>
    <w:rsid w:val="00392F53"/>
    <w:rsid w:val="00393EC0"/>
    <w:rsid w:val="003A2A49"/>
    <w:rsid w:val="003A3966"/>
    <w:rsid w:val="003A7C4B"/>
    <w:rsid w:val="003A7E6A"/>
    <w:rsid w:val="003C027F"/>
    <w:rsid w:val="003C3F6A"/>
    <w:rsid w:val="003C6EB9"/>
    <w:rsid w:val="003D639F"/>
    <w:rsid w:val="003E0572"/>
    <w:rsid w:val="003E3910"/>
    <w:rsid w:val="003E6369"/>
    <w:rsid w:val="003F36C7"/>
    <w:rsid w:val="003F54C8"/>
    <w:rsid w:val="003F69B1"/>
    <w:rsid w:val="0040177D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3BC"/>
    <w:rsid w:val="00433E54"/>
    <w:rsid w:val="00436EC2"/>
    <w:rsid w:val="00450156"/>
    <w:rsid w:val="00454DC7"/>
    <w:rsid w:val="0045599A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1189"/>
    <w:rsid w:val="004A38DD"/>
    <w:rsid w:val="004B4A94"/>
    <w:rsid w:val="004C7DCA"/>
    <w:rsid w:val="004E7E0E"/>
    <w:rsid w:val="00500A63"/>
    <w:rsid w:val="0050409E"/>
    <w:rsid w:val="0051047A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A53"/>
    <w:rsid w:val="00564F2B"/>
    <w:rsid w:val="005750C0"/>
    <w:rsid w:val="005801BB"/>
    <w:rsid w:val="005865A4"/>
    <w:rsid w:val="00586756"/>
    <w:rsid w:val="0058729F"/>
    <w:rsid w:val="00593A68"/>
    <w:rsid w:val="005970F5"/>
    <w:rsid w:val="005A012C"/>
    <w:rsid w:val="005A4EC9"/>
    <w:rsid w:val="005A60C3"/>
    <w:rsid w:val="005B5DDA"/>
    <w:rsid w:val="005C14EB"/>
    <w:rsid w:val="005C29C9"/>
    <w:rsid w:val="005D2D18"/>
    <w:rsid w:val="00601DFE"/>
    <w:rsid w:val="006051FE"/>
    <w:rsid w:val="0060689E"/>
    <w:rsid w:val="00606CF5"/>
    <w:rsid w:val="00607675"/>
    <w:rsid w:val="006120D2"/>
    <w:rsid w:val="00626A46"/>
    <w:rsid w:val="00626A74"/>
    <w:rsid w:val="0062750B"/>
    <w:rsid w:val="006300D4"/>
    <w:rsid w:val="00631858"/>
    <w:rsid w:val="00637E8B"/>
    <w:rsid w:val="00640E73"/>
    <w:rsid w:val="0064237D"/>
    <w:rsid w:val="00643571"/>
    <w:rsid w:val="00647757"/>
    <w:rsid w:val="00650D3D"/>
    <w:rsid w:val="00656DCA"/>
    <w:rsid w:val="0067042F"/>
    <w:rsid w:val="00680546"/>
    <w:rsid w:val="00693CE3"/>
    <w:rsid w:val="0069631F"/>
    <w:rsid w:val="006A0115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5415"/>
    <w:rsid w:val="00716F0E"/>
    <w:rsid w:val="00720548"/>
    <w:rsid w:val="00724E67"/>
    <w:rsid w:val="0073040F"/>
    <w:rsid w:val="007371E0"/>
    <w:rsid w:val="00751EA1"/>
    <w:rsid w:val="007529D6"/>
    <w:rsid w:val="00765263"/>
    <w:rsid w:val="007749ED"/>
    <w:rsid w:val="00787190"/>
    <w:rsid w:val="007A3C4E"/>
    <w:rsid w:val="007C2076"/>
    <w:rsid w:val="007D6A0E"/>
    <w:rsid w:val="007D6F07"/>
    <w:rsid w:val="007E77AB"/>
    <w:rsid w:val="007F013E"/>
    <w:rsid w:val="00800DC5"/>
    <w:rsid w:val="00801CAD"/>
    <w:rsid w:val="00814A2C"/>
    <w:rsid w:val="00834A49"/>
    <w:rsid w:val="00837E45"/>
    <w:rsid w:val="0084277E"/>
    <w:rsid w:val="00851074"/>
    <w:rsid w:val="008541DA"/>
    <w:rsid w:val="00870D3E"/>
    <w:rsid w:val="0087439F"/>
    <w:rsid w:val="00877CF1"/>
    <w:rsid w:val="00884306"/>
    <w:rsid w:val="00894984"/>
    <w:rsid w:val="00897FA0"/>
    <w:rsid w:val="008A4895"/>
    <w:rsid w:val="008B0E87"/>
    <w:rsid w:val="008C4A49"/>
    <w:rsid w:val="008D405D"/>
    <w:rsid w:val="008D5575"/>
    <w:rsid w:val="008E2113"/>
    <w:rsid w:val="008E5529"/>
    <w:rsid w:val="008F125B"/>
    <w:rsid w:val="008F533C"/>
    <w:rsid w:val="00900192"/>
    <w:rsid w:val="00900F6F"/>
    <w:rsid w:val="009149E6"/>
    <w:rsid w:val="00916E60"/>
    <w:rsid w:val="00917C90"/>
    <w:rsid w:val="00941845"/>
    <w:rsid w:val="00945FB9"/>
    <w:rsid w:val="009475A7"/>
    <w:rsid w:val="00951930"/>
    <w:rsid w:val="009610E2"/>
    <w:rsid w:val="0096469E"/>
    <w:rsid w:val="009679F4"/>
    <w:rsid w:val="0097303D"/>
    <w:rsid w:val="00984352"/>
    <w:rsid w:val="00985819"/>
    <w:rsid w:val="00993498"/>
    <w:rsid w:val="009A389D"/>
    <w:rsid w:val="009B032C"/>
    <w:rsid w:val="009B0804"/>
    <w:rsid w:val="009B355A"/>
    <w:rsid w:val="009C081A"/>
    <w:rsid w:val="009C0BC3"/>
    <w:rsid w:val="009C31A6"/>
    <w:rsid w:val="009D72AA"/>
    <w:rsid w:val="009E4B81"/>
    <w:rsid w:val="009F24C2"/>
    <w:rsid w:val="009F3267"/>
    <w:rsid w:val="009F3E9D"/>
    <w:rsid w:val="00A15A28"/>
    <w:rsid w:val="00A274A1"/>
    <w:rsid w:val="00A3283F"/>
    <w:rsid w:val="00A46B3D"/>
    <w:rsid w:val="00A47859"/>
    <w:rsid w:val="00A55A71"/>
    <w:rsid w:val="00A72A2C"/>
    <w:rsid w:val="00A73F34"/>
    <w:rsid w:val="00A80B3D"/>
    <w:rsid w:val="00A81D3A"/>
    <w:rsid w:val="00A851CE"/>
    <w:rsid w:val="00A8765B"/>
    <w:rsid w:val="00A91166"/>
    <w:rsid w:val="00A91452"/>
    <w:rsid w:val="00A95D0B"/>
    <w:rsid w:val="00AA0C58"/>
    <w:rsid w:val="00AB2646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45CC"/>
    <w:rsid w:val="00AF6E9E"/>
    <w:rsid w:val="00B0330A"/>
    <w:rsid w:val="00B07208"/>
    <w:rsid w:val="00B2195A"/>
    <w:rsid w:val="00B31BB1"/>
    <w:rsid w:val="00B43D9B"/>
    <w:rsid w:val="00B51C8F"/>
    <w:rsid w:val="00B602D0"/>
    <w:rsid w:val="00B62344"/>
    <w:rsid w:val="00B62643"/>
    <w:rsid w:val="00B70022"/>
    <w:rsid w:val="00B7165F"/>
    <w:rsid w:val="00B733E5"/>
    <w:rsid w:val="00B759AD"/>
    <w:rsid w:val="00B8724F"/>
    <w:rsid w:val="00B90BD8"/>
    <w:rsid w:val="00B94252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B4D"/>
    <w:rsid w:val="00BE2E0B"/>
    <w:rsid w:val="00BE3BE4"/>
    <w:rsid w:val="00BE5550"/>
    <w:rsid w:val="00BF58C9"/>
    <w:rsid w:val="00BF5CF8"/>
    <w:rsid w:val="00BF7466"/>
    <w:rsid w:val="00C044C1"/>
    <w:rsid w:val="00C12B28"/>
    <w:rsid w:val="00C15C5E"/>
    <w:rsid w:val="00C206E5"/>
    <w:rsid w:val="00C21594"/>
    <w:rsid w:val="00C240F6"/>
    <w:rsid w:val="00C27B17"/>
    <w:rsid w:val="00C311A5"/>
    <w:rsid w:val="00C37B02"/>
    <w:rsid w:val="00C4391D"/>
    <w:rsid w:val="00C47D31"/>
    <w:rsid w:val="00C5077B"/>
    <w:rsid w:val="00C53B1C"/>
    <w:rsid w:val="00C556A2"/>
    <w:rsid w:val="00C559EC"/>
    <w:rsid w:val="00C5725B"/>
    <w:rsid w:val="00C61C26"/>
    <w:rsid w:val="00C675E5"/>
    <w:rsid w:val="00C678BE"/>
    <w:rsid w:val="00C67D5C"/>
    <w:rsid w:val="00C74A09"/>
    <w:rsid w:val="00C832C4"/>
    <w:rsid w:val="00C84734"/>
    <w:rsid w:val="00C86944"/>
    <w:rsid w:val="00C938F2"/>
    <w:rsid w:val="00C944D4"/>
    <w:rsid w:val="00CA3ABB"/>
    <w:rsid w:val="00CB0750"/>
    <w:rsid w:val="00CB1B52"/>
    <w:rsid w:val="00CB1E4F"/>
    <w:rsid w:val="00CB66E3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5B3B"/>
    <w:rsid w:val="00D20AC3"/>
    <w:rsid w:val="00D50FAD"/>
    <w:rsid w:val="00D54174"/>
    <w:rsid w:val="00D61438"/>
    <w:rsid w:val="00D63056"/>
    <w:rsid w:val="00D70040"/>
    <w:rsid w:val="00D7143F"/>
    <w:rsid w:val="00D77DFF"/>
    <w:rsid w:val="00D85280"/>
    <w:rsid w:val="00D91999"/>
    <w:rsid w:val="00D97C4F"/>
    <w:rsid w:val="00DA10DB"/>
    <w:rsid w:val="00DC242D"/>
    <w:rsid w:val="00DD0634"/>
    <w:rsid w:val="00DD3D93"/>
    <w:rsid w:val="00DD4E3E"/>
    <w:rsid w:val="00DD6689"/>
    <w:rsid w:val="00DF3F66"/>
    <w:rsid w:val="00E11EBA"/>
    <w:rsid w:val="00E12747"/>
    <w:rsid w:val="00E14659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75D66"/>
    <w:rsid w:val="00E8736C"/>
    <w:rsid w:val="00E9571D"/>
    <w:rsid w:val="00E97FB6"/>
    <w:rsid w:val="00EB5DA8"/>
    <w:rsid w:val="00EC2292"/>
    <w:rsid w:val="00EE1041"/>
    <w:rsid w:val="00EE3875"/>
    <w:rsid w:val="00EF1981"/>
    <w:rsid w:val="00EF2896"/>
    <w:rsid w:val="00EF4611"/>
    <w:rsid w:val="00EF70F6"/>
    <w:rsid w:val="00F0418D"/>
    <w:rsid w:val="00F049CC"/>
    <w:rsid w:val="00F072E5"/>
    <w:rsid w:val="00F152C4"/>
    <w:rsid w:val="00F21784"/>
    <w:rsid w:val="00F26AB3"/>
    <w:rsid w:val="00F30E1E"/>
    <w:rsid w:val="00F337DE"/>
    <w:rsid w:val="00F34410"/>
    <w:rsid w:val="00F376B9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C75F6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92D52"/>
  <w15:chartTrackingRefBased/>
  <w15:docId w15:val="{5CDA798D-965F-4DD8-88D9-3E10DC6E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psv.gov.cz/cms/documents/72308479-3ff7-6cc7-ae77-4b02a64a1732/Informace%20o%20zpr%C3%A1cov%C3%A1n%C3%AD%20osobn%C3%ADch%20%C3%BAdaj%C5%AF.docx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.pavlicek\Desktop\JVS\JVS_implementace\hlavickovy_papir_MPSV\JVS_hlavickovy-papir_urady-s-clenem-vlady_zakladn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639237BE9E479CA0254641E629D0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31A5F7-1B2E-4997-8D41-F9570C5CF689}"/>
      </w:docPartPr>
      <w:docPartBody>
        <w:p w:rsidR="00DC7F80" w:rsidRDefault="00685975"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4CD0C3B767694692A051F727067D5B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13E5F1-51E1-4175-956C-43644A730761}"/>
      </w:docPartPr>
      <w:docPartBody>
        <w:p w:rsidR="00DC7F80" w:rsidRDefault="00685975" w:rsidP="004D6A84">
          <w:pPr>
            <w:pStyle w:val="4CD0C3B767694692A051F727067D5BDB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E7ED8D71DA7B4A33B1D759EA735882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497F3C-5216-4A52-97FC-F1B9FC00CDE9}"/>
      </w:docPartPr>
      <w:docPartBody>
        <w:p w:rsidR="00DC7F80" w:rsidRDefault="00685975" w:rsidP="004D6A84">
          <w:pPr>
            <w:pStyle w:val="E7ED8D71DA7B4A33B1D759EA735882BB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83C7F311CDD64206967F514DDE80B74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85913B-740B-49DC-885A-C3CDD4AA4B03}"/>
      </w:docPartPr>
      <w:docPartBody>
        <w:p w:rsidR="00DC7F80" w:rsidRDefault="00685975" w:rsidP="004D6A84">
          <w:pPr>
            <w:pStyle w:val="83C7F311CDD64206967F514DDE80B745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6E3EDED913264B2A90F2F83AAD43F1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EA8018-9B30-47FD-B6DD-FACB59AE81E6}"/>
      </w:docPartPr>
      <w:docPartBody>
        <w:p w:rsidR="00DC7F80" w:rsidRDefault="00685975" w:rsidP="004D6A84">
          <w:pPr>
            <w:pStyle w:val="6E3EDED913264B2A90F2F83AAD43F186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8D309CA4858C4565B92B776C4821D3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858F4C-FA5F-4ABC-8DE6-D0C1E4EC40F7}"/>
      </w:docPartPr>
      <w:docPartBody>
        <w:p w:rsidR="00DC7F80" w:rsidRDefault="00685975" w:rsidP="004D6A84">
          <w:pPr>
            <w:pStyle w:val="8D309CA4858C4565B92B776C4821D339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419AF87CEFAA4599ADF79D718585CB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F1184F-705D-4519-A6DD-5D76E0A23C3B}"/>
      </w:docPartPr>
      <w:docPartBody>
        <w:p w:rsidR="00DC7F80" w:rsidRDefault="00685975" w:rsidP="004D6A84">
          <w:pPr>
            <w:pStyle w:val="419AF87CEFAA4599ADF79D718585CBC8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12BCAC8E6DFC44E3A8B360EBF8A8FD4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328095-1897-44F6-95FA-71C00BEC35D5}"/>
      </w:docPartPr>
      <w:docPartBody>
        <w:p w:rsidR="00DC7F80" w:rsidRDefault="00685975" w:rsidP="004D6A84">
          <w:pPr>
            <w:pStyle w:val="12BCAC8E6DFC44E3A8B360EBF8A8FD47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AFB7805EFA8344DEBFB0EA020742E9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A3CAB6-C7A4-4D66-A08C-AAE821E68485}"/>
      </w:docPartPr>
      <w:docPartBody>
        <w:p w:rsidR="00DC7F80" w:rsidRDefault="00685975" w:rsidP="004D6A84">
          <w:pPr>
            <w:pStyle w:val="AFB7805EFA8344DEBFB0EA020742E9E4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B60F4A5320CF48F8ABDA6BFEA69FCB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827014-2ED9-47C9-94B9-878CF11B380F}"/>
      </w:docPartPr>
      <w:docPartBody>
        <w:p w:rsidR="00DC7F80" w:rsidRDefault="00685975" w:rsidP="004D6A84">
          <w:pPr>
            <w:pStyle w:val="B60F4A5320CF48F8ABDA6BFEA69FCB1B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1305FFBC1F524989A2A62F0231E01EB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9A3D94-5544-4068-8B59-F606B7F4613B}"/>
      </w:docPartPr>
      <w:docPartBody>
        <w:p w:rsidR="00DC7F80" w:rsidRDefault="00685975" w:rsidP="004D6A84">
          <w:pPr>
            <w:pStyle w:val="1305FFBC1F524989A2A62F0231E01EBE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9C50B1586C2742E5A20B4974850E45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EF36AA-09E2-4326-939B-B1FA1904B860}"/>
      </w:docPartPr>
      <w:docPartBody>
        <w:p w:rsidR="00DC7F80" w:rsidRDefault="00685975" w:rsidP="004D6A84">
          <w:pPr>
            <w:pStyle w:val="9C50B1586C2742E5A20B4974850E4569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F0EB3662FB584E24B53690A6F580B4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12212B-18E1-4DE1-A956-9E1052A81F17}"/>
      </w:docPartPr>
      <w:docPartBody>
        <w:p w:rsidR="00DC7F80" w:rsidRDefault="00685975" w:rsidP="004D6A84">
          <w:pPr>
            <w:pStyle w:val="F0EB3662FB584E24B53690A6F580B4E9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BD8DFE1201E44158AB4FD7A9604E86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A33388-9B71-4435-96C4-0B306C0F1D86}"/>
      </w:docPartPr>
      <w:docPartBody>
        <w:p w:rsidR="00DC7F80" w:rsidRDefault="00685975" w:rsidP="004D6A84">
          <w:pPr>
            <w:pStyle w:val="BD8DFE1201E44158AB4FD7A9604E86F5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9DC73B5FC8F94F2DB0779C17B5B9CF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DE0832-FA75-481C-A23C-7F56E1808FCD}"/>
      </w:docPartPr>
      <w:docPartBody>
        <w:p w:rsidR="00DC7F80" w:rsidRDefault="00685975" w:rsidP="004D6A84">
          <w:pPr>
            <w:pStyle w:val="9DC73B5FC8F94F2DB0779C17B5B9CFC9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AA0E77FA88E041B895BBF95F9FF565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18CDFF-10FD-421A-B372-7CC6BEB7FE9D}"/>
      </w:docPartPr>
      <w:docPartBody>
        <w:p w:rsidR="00DC7F80" w:rsidRDefault="00685975" w:rsidP="004D6A84">
          <w:pPr>
            <w:pStyle w:val="AA0E77FA88E041B895BBF95F9FF565C0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D3920B6B8F2E4D339367EFD4DC8729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D141A7-485E-415A-8031-C948B13AF96F}"/>
      </w:docPartPr>
      <w:docPartBody>
        <w:p w:rsidR="00DC7F80" w:rsidRDefault="00685975" w:rsidP="004D6A84">
          <w:pPr>
            <w:pStyle w:val="D3920B6B8F2E4D339367EFD4DC8729F3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51534B07A3044D8CB78BC8A2C1A981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5CD715-7FF4-49FD-BA18-C9DA21F51F87}"/>
      </w:docPartPr>
      <w:docPartBody>
        <w:p w:rsidR="00DC7F80" w:rsidRDefault="00685975" w:rsidP="004D6A84">
          <w:pPr>
            <w:pStyle w:val="51534B07A3044D8CB78BC8A2C1A981F2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04BC6CA14337480AA1B7179A633810C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D88BA6E-5C59-4EBA-AD96-44A90E0B4C40}"/>
      </w:docPartPr>
      <w:docPartBody>
        <w:p w:rsidR="00DC7F80" w:rsidRDefault="00685975" w:rsidP="004D6A84">
          <w:pPr>
            <w:pStyle w:val="04BC6CA14337480AA1B7179A633810C4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8166C1E0E5F3400385F55DD049D86B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D94E91-F61E-4209-8153-5D3D2B6DCA37}"/>
      </w:docPartPr>
      <w:docPartBody>
        <w:p w:rsidR="00DC7F80" w:rsidRDefault="00685975" w:rsidP="004D6A84">
          <w:pPr>
            <w:pStyle w:val="8166C1E0E5F3400385F55DD049D86B5E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02C779AAC8884692BCFAD350D8A23D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5F52682-AF06-4671-B6B2-6153034677D0}"/>
      </w:docPartPr>
      <w:docPartBody>
        <w:p w:rsidR="00DC7F80" w:rsidRDefault="00685975" w:rsidP="004D6A84">
          <w:pPr>
            <w:pStyle w:val="02C779AAC8884692BCFAD350D8A23D53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55B20D4BE5B34912AE67648D6557F1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2DA404-BF6C-4F78-AE0F-51986DBC2507}"/>
      </w:docPartPr>
      <w:docPartBody>
        <w:p w:rsidR="00DC7F80" w:rsidRDefault="00685975" w:rsidP="004D6A84">
          <w:pPr>
            <w:pStyle w:val="55B20D4BE5B34912AE67648D6557F174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477AF1B1879A493DA4526F62CEF411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C46081-3EEC-4DD8-85CB-39A1D54290C7}"/>
      </w:docPartPr>
      <w:docPartBody>
        <w:p w:rsidR="00DC7F80" w:rsidRDefault="00685975" w:rsidP="004D6A84">
          <w:pPr>
            <w:pStyle w:val="477AF1B1879A493DA4526F62CEF411DE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764D4EFB4BEB4C528F7CC4508C691E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8E15FCE-51E8-47A3-BBA7-DDF3D67C8CED}"/>
      </w:docPartPr>
      <w:docPartBody>
        <w:p w:rsidR="00DC7F80" w:rsidRDefault="00685975" w:rsidP="004D6A84">
          <w:pPr>
            <w:pStyle w:val="764D4EFB4BEB4C528F7CC4508C691E6E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CE86D43C6BD949EE84B150AD35375CD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571356-C339-4465-A80E-2D65CA31E43E}"/>
      </w:docPartPr>
      <w:docPartBody>
        <w:p w:rsidR="00DC7F80" w:rsidRDefault="00685975" w:rsidP="004D6A84">
          <w:pPr>
            <w:pStyle w:val="CE86D43C6BD949EE84B150AD35375CD8"/>
          </w:pPr>
          <w:r>
            <w:t>……………………………………………………..………</w:t>
          </w:r>
        </w:p>
      </w:docPartBody>
    </w:docPart>
    <w:docPart>
      <w:docPartPr>
        <w:name w:val="0F409CC089BC43FEA283EF7056ACF1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BC19ED-B146-47A9-BF2C-97DDB2948002}"/>
      </w:docPartPr>
      <w:docPartBody>
        <w:p w:rsidR="00CA7FF5" w:rsidRDefault="00685975" w:rsidP="00685975">
          <w:pPr>
            <w:pStyle w:val="0F409CC089BC43FEA283EF7056ACF1B3"/>
          </w:pPr>
          <w:r w:rsidRPr="00993498">
            <w:t>…………………………………</w:t>
          </w:r>
        </w:p>
      </w:docPartBody>
    </w:docPart>
    <w:docPart>
      <w:docPartPr>
        <w:name w:val="29E1B458AE78478587129D90D01F5E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B93F64-B4D9-4EAA-8780-0ED31D36FF61}"/>
      </w:docPartPr>
      <w:docPartBody>
        <w:p w:rsidR="00CA7FF5" w:rsidRDefault="00685975" w:rsidP="00685975">
          <w:pPr>
            <w:pStyle w:val="29E1B458AE78478587129D90D01F5EBB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78AD6A45E05940458030CED959FC17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A417662-794B-4841-9874-24416EC5D754}"/>
      </w:docPartPr>
      <w:docPartBody>
        <w:p w:rsidR="00CA7FF5" w:rsidRDefault="00685975" w:rsidP="00685975">
          <w:pPr>
            <w:pStyle w:val="78AD6A45E05940458030CED959FC17CE"/>
          </w:pPr>
          <w:r>
            <w:t>………………………………………………………………………………………………………</w:t>
          </w:r>
        </w:p>
      </w:docPartBody>
    </w:docPart>
    <w:docPart>
      <w:docPartPr>
        <w:name w:val="FC4385720B604568A6E3DE982D24B7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4FA023-29BA-4AEA-B85C-9CDF36FC3C93}"/>
      </w:docPartPr>
      <w:docPartBody>
        <w:p w:rsidR="00CA7FF5" w:rsidRDefault="00685975" w:rsidP="00685975">
          <w:pPr>
            <w:pStyle w:val="FC4385720B604568A6E3DE982D24B7E8"/>
          </w:pPr>
          <w:r w:rsidRPr="00993498">
            <w:t>…………………………………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A84"/>
    <w:rsid w:val="000625A4"/>
    <w:rsid w:val="004D6A84"/>
    <w:rsid w:val="00564A53"/>
    <w:rsid w:val="00685975"/>
    <w:rsid w:val="007749ED"/>
    <w:rsid w:val="009B355A"/>
    <w:rsid w:val="00A72A2C"/>
    <w:rsid w:val="00C66757"/>
    <w:rsid w:val="00CA7FF5"/>
    <w:rsid w:val="00CB0750"/>
    <w:rsid w:val="00DC7F80"/>
    <w:rsid w:val="00F1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85975"/>
    <w:rPr>
      <w:color w:val="666666"/>
    </w:rPr>
  </w:style>
  <w:style w:type="paragraph" w:customStyle="1" w:styleId="4CD0C3B767694692A051F727067D5BDB">
    <w:name w:val="4CD0C3B767694692A051F727067D5BDB"/>
    <w:rsid w:val="004D6A84"/>
  </w:style>
  <w:style w:type="paragraph" w:customStyle="1" w:styleId="E7ED8D71DA7B4A33B1D759EA735882BB">
    <w:name w:val="E7ED8D71DA7B4A33B1D759EA735882BB"/>
    <w:rsid w:val="004D6A84"/>
  </w:style>
  <w:style w:type="paragraph" w:customStyle="1" w:styleId="83C7F311CDD64206967F514DDE80B745">
    <w:name w:val="83C7F311CDD64206967F514DDE80B745"/>
    <w:rsid w:val="004D6A84"/>
  </w:style>
  <w:style w:type="paragraph" w:customStyle="1" w:styleId="6E3EDED913264B2A90F2F83AAD43F186">
    <w:name w:val="6E3EDED913264B2A90F2F83AAD43F186"/>
    <w:rsid w:val="004D6A84"/>
  </w:style>
  <w:style w:type="paragraph" w:customStyle="1" w:styleId="8D309CA4858C4565B92B776C4821D339">
    <w:name w:val="8D309CA4858C4565B92B776C4821D339"/>
    <w:rsid w:val="004D6A84"/>
  </w:style>
  <w:style w:type="paragraph" w:customStyle="1" w:styleId="419AF87CEFAA4599ADF79D718585CBC8">
    <w:name w:val="419AF87CEFAA4599ADF79D718585CBC8"/>
    <w:rsid w:val="004D6A84"/>
  </w:style>
  <w:style w:type="paragraph" w:customStyle="1" w:styleId="12BCAC8E6DFC44E3A8B360EBF8A8FD47">
    <w:name w:val="12BCAC8E6DFC44E3A8B360EBF8A8FD47"/>
    <w:rsid w:val="004D6A84"/>
  </w:style>
  <w:style w:type="paragraph" w:customStyle="1" w:styleId="AFB7805EFA8344DEBFB0EA020742E9E4">
    <w:name w:val="AFB7805EFA8344DEBFB0EA020742E9E4"/>
    <w:rsid w:val="004D6A84"/>
  </w:style>
  <w:style w:type="paragraph" w:customStyle="1" w:styleId="B60F4A5320CF48F8ABDA6BFEA69FCB1B">
    <w:name w:val="B60F4A5320CF48F8ABDA6BFEA69FCB1B"/>
    <w:rsid w:val="004D6A84"/>
  </w:style>
  <w:style w:type="paragraph" w:customStyle="1" w:styleId="1305FFBC1F524989A2A62F0231E01EBE">
    <w:name w:val="1305FFBC1F524989A2A62F0231E01EBE"/>
    <w:rsid w:val="004D6A84"/>
  </w:style>
  <w:style w:type="paragraph" w:customStyle="1" w:styleId="9C50B1586C2742E5A20B4974850E4569">
    <w:name w:val="9C50B1586C2742E5A20B4974850E4569"/>
    <w:rsid w:val="004D6A84"/>
  </w:style>
  <w:style w:type="paragraph" w:customStyle="1" w:styleId="F0EB3662FB584E24B53690A6F580B4E9">
    <w:name w:val="F0EB3662FB584E24B53690A6F580B4E9"/>
    <w:rsid w:val="004D6A84"/>
  </w:style>
  <w:style w:type="paragraph" w:customStyle="1" w:styleId="BD8DFE1201E44158AB4FD7A9604E86F5">
    <w:name w:val="BD8DFE1201E44158AB4FD7A9604E86F5"/>
    <w:rsid w:val="004D6A84"/>
  </w:style>
  <w:style w:type="paragraph" w:customStyle="1" w:styleId="00977A46883A4708ACB9EDCDEC11B91D">
    <w:name w:val="00977A46883A4708ACB9EDCDEC11B91D"/>
    <w:rsid w:val="004D6A84"/>
  </w:style>
  <w:style w:type="paragraph" w:customStyle="1" w:styleId="9DC73B5FC8F94F2DB0779C17B5B9CFC9">
    <w:name w:val="9DC73B5FC8F94F2DB0779C17B5B9CFC9"/>
    <w:rsid w:val="004D6A84"/>
  </w:style>
  <w:style w:type="paragraph" w:customStyle="1" w:styleId="AA0E77FA88E041B895BBF95F9FF565C0">
    <w:name w:val="AA0E77FA88E041B895BBF95F9FF565C0"/>
    <w:rsid w:val="004D6A84"/>
  </w:style>
  <w:style w:type="paragraph" w:customStyle="1" w:styleId="8CB83861EA344BB983E722A582104203">
    <w:name w:val="8CB83861EA344BB983E722A582104203"/>
    <w:rsid w:val="004D6A84"/>
  </w:style>
  <w:style w:type="paragraph" w:customStyle="1" w:styleId="C3BBD00E42404114916ACB6327B95486">
    <w:name w:val="C3BBD00E42404114916ACB6327B95486"/>
    <w:rsid w:val="004D6A84"/>
  </w:style>
  <w:style w:type="paragraph" w:customStyle="1" w:styleId="43F7BA349DF34F098382136490E7B358">
    <w:name w:val="43F7BA349DF34F098382136490E7B358"/>
    <w:rsid w:val="004D6A84"/>
  </w:style>
  <w:style w:type="paragraph" w:customStyle="1" w:styleId="D3920B6B8F2E4D339367EFD4DC8729F3">
    <w:name w:val="D3920B6B8F2E4D339367EFD4DC8729F3"/>
    <w:rsid w:val="004D6A84"/>
  </w:style>
  <w:style w:type="paragraph" w:customStyle="1" w:styleId="51534B07A3044D8CB78BC8A2C1A981F2">
    <w:name w:val="51534B07A3044D8CB78BC8A2C1A981F2"/>
    <w:rsid w:val="004D6A84"/>
  </w:style>
  <w:style w:type="paragraph" w:customStyle="1" w:styleId="DE855B41C7CA4F169DCE67C33E063DA1">
    <w:name w:val="DE855B41C7CA4F169DCE67C33E063DA1"/>
    <w:rsid w:val="004D6A84"/>
  </w:style>
  <w:style w:type="paragraph" w:customStyle="1" w:styleId="04BC6CA14337480AA1B7179A633810C4">
    <w:name w:val="04BC6CA14337480AA1B7179A633810C4"/>
    <w:rsid w:val="004D6A84"/>
  </w:style>
  <w:style w:type="paragraph" w:customStyle="1" w:styleId="8166C1E0E5F3400385F55DD049D86B5E">
    <w:name w:val="8166C1E0E5F3400385F55DD049D86B5E"/>
    <w:rsid w:val="004D6A84"/>
  </w:style>
  <w:style w:type="paragraph" w:customStyle="1" w:styleId="02C779AAC8884692BCFAD350D8A23D53">
    <w:name w:val="02C779AAC8884692BCFAD350D8A23D53"/>
    <w:rsid w:val="004D6A84"/>
  </w:style>
  <w:style w:type="paragraph" w:customStyle="1" w:styleId="55B20D4BE5B34912AE67648D6557F174">
    <w:name w:val="55B20D4BE5B34912AE67648D6557F174"/>
    <w:rsid w:val="004D6A84"/>
  </w:style>
  <w:style w:type="paragraph" w:customStyle="1" w:styleId="2AC680B8656C4D1B9A6772128EFDE2D2">
    <w:name w:val="2AC680B8656C4D1B9A6772128EFDE2D2"/>
    <w:rsid w:val="004D6A84"/>
  </w:style>
  <w:style w:type="paragraph" w:customStyle="1" w:styleId="477AF1B1879A493DA4526F62CEF411DE">
    <w:name w:val="477AF1B1879A493DA4526F62CEF411DE"/>
    <w:rsid w:val="004D6A84"/>
  </w:style>
  <w:style w:type="paragraph" w:customStyle="1" w:styleId="332FA02D387745BEBE8204B328159B35">
    <w:name w:val="332FA02D387745BEBE8204B328159B35"/>
    <w:rsid w:val="004D6A84"/>
  </w:style>
  <w:style w:type="paragraph" w:customStyle="1" w:styleId="C669EE0800AF44198772D1174478BF16">
    <w:name w:val="C669EE0800AF44198772D1174478BF16"/>
    <w:rsid w:val="004D6A84"/>
  </w:style>
  <w:style w:type="paragraph" w:customStyle="1" w:styleId="EACEDCB6A430403F8C368F790821F907">
    <w:name w:val="EACEDCB6A430403F8C368F790821F907"/>
    <w:rsid w:val="004D6A84"/>
  </w:style>
  <w:style w:type="paragraph" w:customStyle="1" w:styleId="764D4EFB4BEB4C528F7CC4508C691E6E">
    <w:name w:val="764D4EFB4BEB4C528F7CC4508C691E6E"/>
    <w:rsid w:val="004D6A84"/>
  </w:style>
  <w:style w:type="paragraph" w:customStyle="1" w:styleId="CE86D43C6BD949EE84B150AD35375CD8">
    <w:name w:val="CE86D43C6BD949EE84B150AD35375CD8"/>
    <w:rsid w:val="004D6A84"/>
  </w:style>
  <w:style w:type="paragraph" w:customStyle="1" w:styleId="34D9432F09184F989C541458836090E4">
    <w:name w:val="34D9432F09184F989C541458836090E4"/>
    <w:rsid w:val="00685975"/>
  </w:style>
  <w:style w:type="paragraph" w:customStyle="1" w:styleId="0F409CC089BC43FEA283EF7056ACF1B3">
    <w:name w:val="0F409CC089BC43FEA283EF7056ACF1B3"/>
    <w:rsid w:val="00685975"/>
  </w:style>
  <w:style w:type="paragraph" w:customStyle="1" w:styleId="E8951910336B42EE9363FF1BF6FD20C3">
    <w:name w:val="E8951910336B42EE9363FF1BF6FD20C3"/>
    <w:rsid w:val="00685975"/>
  </w:style>
  <w:style w:type="paragraph" w:customStyle="1" w:styleId="29E1B458AE78478587129D90D01F5EBB">
    <w:name w:val="29E1B458AE78478587129D90D01F5EBB"/>
    <w:rsid w:val="00685975"/>
  </w:style>
  <w:style w:type="paragraph" w:customStyle="1" w:styleId="78AD6A45E05940458030CED959FC17CE">
    <w:name w:val="78AD6A45E05940458030CED959FC17CE"/>
    <w:rsid w:val="00685975"/>
  </w:style>
  <w:style w:type="paragraph" w:customStyle="1" w:styleId="FC4385720B604568A6E3DE982D24B7E8">
    <w:name w:val="FC4385720B604568A6E3DE982D24B7E8"/>
    <w:rsid w:val="006859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b0a1d7-cc92-45c9-8286-dc46e5da802e">
      <Terms xmlns="http://schemas.microsoft.com/office/infopath/2007/PartnerControls"/>
    </lcf76f155ced4ddcb4097134ff3c332f>
    <TaxCatchAll xmlns="9c77bd7a-9b1f-4624-9118-0509aba108d6" xsi:nil="true"/>
    <Thumbnail xmlns="7fb0a1d7-cc92-45c9-8286-dc46e5da802e" xsi:nil="true"/>
    <Kategorie xmlns="7fb0a1d7-cc92-45c9-8286-dc46e5da802e">Hlavičkový papír</Kategori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313861B5C13743B0105EF041EE627E" ma:contentTypeVersion="14" ma:contentTypeDescription="Vytvoří nový dokument" ma:contentTypeScope="" ma:versionID="e8c4f6642ac6bcbf6564d7e678667fd3">
  <xsd:schema xmlns:xsd="http://www.w3.org/2001/XMLSchema" xmlns:xs="http://www.w3.org/2001/XMLSchema" xmlns:p="http://schemas.microsoft.com/office/2006/metadata/properties" xmlns:ns2="7fb0a1d7-cc92-45c9-8286-dc46e5da802e" xmlns:ns3="9c77bd7a-9b1f-4624-9118-0509aba108d6" targetNamespace="http://schemas.microsoft.com/office/2006/metadata/properties" ma:root="true" ma:fieldsID="5cd3d29d42c6ac6c70ad57268e57aa98" ns2:_="" ns3:_="">
    <xsd:import namespace="7fb0a1d7-cc92-45c9-8286-dc46e5da802e"/>
    <xsd:import namespace="9c77bd7a-9b1f-4624-9118-0509aba10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Kategorie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a1d7-cc92-45c9-8286-dc46e5da8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3a5444fd-db5b-4ab5-80f2-69994aca1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Kategorie" ma:index="19" nillable="true" ma:displayName="Kategorie" ma:format="Dropdown" ma:internalName="Kategorie">
      <xsd:simpleType>
        <xsd:union memberTypes="dms:Text">
          <xsd:simpleType>
            <xsd:restriction base="dms:Choice">
              <xsd:enumeration value="Logomanual MPSV"/>
              <xsd:enumeration value="Jednotný vizuální styl"/>
              <xsd:enumeration value="Podpis v emailu"/>
              <xsd:enumeration value="Hlavičkový papír ministra"/>
              <xsd:enumeration value="Hlavičkový papír náměstka"/>
              <xsd:enumeration value="Tisková zpráva"/>
              <xsd:enumeration value="Interní sdělení"/>
              <xsd:enumeration value="Powerpoint prezentace"/>
              <xsd:enumeration value="Pozadí pro videohovory"/>
              <xsd:enumeration value="Animace logotypu"/>
              <xsd:enumeration value="Avatar - profilový obrázek"/>
              <xsd:enumeration value="Sociální sítě"/>
              <xsd:enumeration value="Linkedln cover"/>
              <xsd:enumeration value="Záhlaví portálů a webů"/>
              <xsd:enumeration value="Favicon"/>
              <xsd:enumeration value="Ikony pro identitu občana"/>
              <xsd:enumeration value="Mobilní aplikace"/>
              <xsd:enumeration value="Obálka publikace"/>
              <xsd:enumeration value="Obálky"/>
              <xsd:enumeration value="Rozhodnutí"/>
              <xsd:enumeration value="Referátník"/>
              <xsd:enumeration value="Hlavičkový papír"/>
              <xsd:enumeration value="Logo"/>
            </xsd:restriction>
          </xsd:simpleType>
        </xsd:union>
      </xsd:simpleType>
    </xsd:element>
    <xsd:element name="Thumbnail" ma:index="20" nillable="true" ma:displayName="Náhled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bd7a-9b1f-4624-9118-0509aba108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5807db-2e4e-4ffc-abe5-3b894d5f1257}" ma:internalName="TaxCatchAll" ma:showField="CatchAllData" ma:web="9c77bd7a-9b1f-4624-9118-0509aba10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70AD94-FE58-4EF3-AD83-198FBE629AAD}">
  <ds:schemaRefs>
    <ds:schemaRef ds:uri="http://schemas.microsoft.com/office/2006/metadata/properties"/>
    <ds:schemaRef ds:uri="http://schemas.microsoft.com/office/infopath/2007/PartnerControls"/>
    <ds:schemaRef ds:uri="7fb0a1d7-cc92-45c9-8286-dc46e5da802e"/>
    <ds:schemaRef ds:uri="9c77bd7a-9b1f-4624-9118-0509aba108d6"/>
  </ds:schemaRefs>
</ds:datastoreItem>
</file>

<file path=customXml/itemProps2.xml><?xml version="1.0" encoding="utf-8"?>
<ds:datastoreItem xmlns:ds="http://schemas.openxmlformats.org/officeDocument/2006/customXml" ds:itemID="{4D7A2C25-EB0F-4981-8BC6-D7BB42C45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0a1d7-cc92-45c9-8286-dc46e5da802e"/>
    <ds:schemaRef ds:uri="9c77bd7a-9b1f-4624-9118-0509aba108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1148B3-AE58-4B43-B255-0D281132EE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JVS_hlavickovy-papir_urady-s-clenem-vlady_zakladni</Template>
  <TotalTime>306</TotalTime>
  <Pages>4</Pages>
  <Words>675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Pavlíček Jan (MPSV)</dc:creator>
  <cp:keywords/>
  <dc:description/>
  <cp:lastModifiedBy>Muchová Lucie Mgr. (MPSV)</cp:lastModifiedBy>
  <cp:revision>70</cp:revision>
  <cp:lastPrinted>2026-10-19T07:09:00Z</cp:lastPrinted>
  <dcterms:created xsi:type="dcterms:W3CDTF">2026-03-03T12:01:00Z</dcterms:created>
  <dcterms:modified xsi:type="dcterms:W3CDTF">2026-10-19T10:43:00Z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0x010100F4313861B5C13743B0105EF041EE627E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